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88" w:type="dxa"/>
        <w:tblLayout w:type="fixed"/>
        <w:tblLook w:val="0000" w:firstRow="0" w:lastRow="0" w:firstColumn="0" w:lastColumn="0" w:noHBand="0" w:noVBand="0"/>
      </w:tblPr>
      <w:tblGrid>
        <w:gridCol w:w="740"/>
        <w:gridCol w:w="1448"/>
        <w:gridCol w:w="180"/>
        <w:gridCol w:w="900"/>
        <w:gridCol w:w="720"/>
        <w:gridCol w:w="3212"/>
        <w:gridCol w:w="388"/>
        <w:gridCol w:w="2700"/>
        <w:gridCol w:w="1980"/>
        <w:gridCol w:w="1080"/>
        <w:gridCol w:w="1052"/>
      </w:tblGrid>
      <w:tr w:rsidR="00717378" w14:paraId="3902CEFD" w14:textId="77777777">
        <w:tc>
          <w:tcPr>
            <w:tcW w:w="7588" w:type="dxa"/>
            <w:gridSpan w:val="7"/>
            <w:vAlign w:val="center"/>
          </w:tcPr>
          <w:p w14:paraId="7910AE96" w14:textId="77777777" w:rsidR="00717378" w:rsidRPr="0076138E" w:rsidRDefault="00717378" w:rsidP="00C606F5">
            <w:pPr>
              <w:pStyle w:val="a5"/>
              <w:pageBreakBefore/>
              <w:spacing w:line="32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廠商名稱：</w:t>
            </w: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  <w:t xml:space="preserve">                                   </w:t>
            </w:r>
          </w:p>
        </w:tc>
        <w:tc>
          <w:tcPr>
            <w:tcW w:w="4680" w:type="dxa"/>
            <w:gridSpan w:val="2"/>
            <w:tcBorders>
              <w:right w:val="single" w:sz="12" w:space="0" w:color="000000"/>
            </w:tcBorders>
            <w:vAlign w:val="center"/>
          </w:tcPr>
          <w:p w14:paraId="1006A71B" w14:textId="77777777" w:rsidR="00C606F5" w:rsidRPr="0076138E" w:rsidRDefault="00C606F5" w:rsidP="00C606F5">
            <w:pPr>
              <w:pStyle w:val="a5"/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6A457EF6" w14:textId="77777777" w:rsidR="00717378" w:rsidRPr="0076138E" w:rsidRDefault="00717378" w:rsidP="00C606F5">
            <w:pPr>
              <w:pStyle w:val="a5"/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統一編號：</w:t>
            </w: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  <w:t xml:space="preserve">             </w:t>
            </w: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 xml:space="preserve">    </w:t>
            </w:r>
          </w:p>
          <w:p w14:paraId="0724A080" w14:textId="77777777" w:rsidR="00C606F5" w:rsidRPr="0076138E" w:rsidRDefault="00C606F5" w:rsidP="00C606F5">
            <w:pPr>
              <w:pStyle w:val="a5"/>
              <w:spacing w:line="32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3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32E0F04" w14:textId="77777777" w:rsidR="00717378" w:rsidRDefault="00717378">
            <w:pPr>
              <w:pStyle w:val="a5"/>
              <w:jc w:val="center"/>
            </w:pPr>
            <w:r>
              <w:rPr>
                <w:rFonts w:eastAsia="標楷體"/>
                <w:sz w:val="52"/>
                <w:szCs w:val="52"/>
              </w:rPr>
              <w:t>外標封</w:t>
            </w:r>
          </w:p>
        </w:tc>
      </w:tr>
      <w:tr w:rsidR="00717378" w14:paraId="7AFA0588" w14:textId="77777777">
        <w:tc>
          <w:tcPr>
            <w:tcW w:w="12268" w:type="dxa"/>
            <w:gridSpan w:val="9"/>
            <w:tcBorders>
              <w:right w:val="single" w:sz="12" w:space="0" w:color="000000"/>
            </w:tcBorders>
            <w:vAlign w:val="center"/>
          </w:tcPr>
          <w:p w14:paraId="3BCBA524" w14:textId="77777777" w:rsidR="00717378" w:rsidRPr="0076138E" w:rsidRDefault="00717378" w:rsidP="00C606F5">
            <w:pPr>
              <w:pStyle w:val="a5"/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</w:pP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地址(請寫郵遞區號)：</w:t>
            </w: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  <w:t xml:space="preserve">                                       </w:t>
            </w:r>
            <w:r w:rsidR="00EE00B5"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  <w:t xml:space="preserve">          </w:t>
            </w:r>
          </w:p>
          <w:p w14:paraId="0E8B18C5" w14:textId="77777777" w:rsidR="00C606F5" w:rsidRPr="0076138E" w:rsidRDefault="00C606F5" w:rsidP="00C606F5">
            <w:pPr>
              <w:pStyle w:val="a5"/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941E402" w14:textId="77777777" w:rsidR="00717378" w:rsidRPr="0076138E" w:rsidRDefault="00717378" w:rsidP="00C606F5">
            <w:pPr>
              <w:pStyle w:val="a5"/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</w:pP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連絡人姓名：</w:t>
            </w:r>
            <w:r w:rsidR="00C606F5"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  <w:t xml:space="preserve">               </w:t>
            </w:r>
            <w:r w:rsidR="00EE00B5"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  <w:t xml:space="preserve"> </w:t>
            </w: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 xml:space="preserve">       </w:t>
            </w:r>
            <w:r w:rsidR="00EE00B5"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 xml:space="preserve">     </w:t>
            </w:r>
            <w:r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電話：</w:t>
            </w:r>
            <w:r w:rsidR="00EE00B5" w:rsidRPr="0076138E"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  <w:t xml:space="preserve">                       </w:t>
            </w:r>
          </w:p>
          <w:p w14:paraId="3FD4DB2C" w14:textId="77777777" w:rsidR="00EE00B5" w:rsidRPr="0076138E" w:rsidRDefault="00EE00B5" w:rsidP="00C606F5">
            <w:pPr>
              <w:pStyle w:val="a5"/>
              <w:spacing w:line="320" w:lineRule="exact"/>
              <w:jc w:val="both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</w:p>
        </w:tc>
        <w:tc>
          <w:tcPr>
            <w:tcW w:w="213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3E8F489" w14:textId="77777777" w:rsidR="00717378" w:rsidRDefault="00717378"/>
        </w:tc>
      </w:tr>
      <w:tr w:rsidR="00717378" w14:paraId="4764B68B" w14:textId="77777777">
        <w:trPr>
          <w:trHeight w:val="1022"/>
        </w:trPr>
        <w:tc>
          <w:tcPr>
            <w:tcW w:w="14400" w:type="dxa"/>
            <w:gridSpan w:val="11"/>
            <w:vAlign w:val="center"/>
          </w:tcPr>
          <w:p w14:paraId="64B32379" w14:textId="77777777" w:rsidR="00717378" w:rsidRDefault="00717378">
            <w:pPr>
              <w:pStyle w:val="a5"/>
              <w:jc w:val="center"/>
            </w:pPr>
            <w:r>
              <w:rPr>
                <w:rFonts w:ascii="標楷體" w:eastAsia="標楷體" w:hAnsi="標楷體"/>
                <w:b/>
                <w:sz w:val="40"/>
                <w:szCs w:val="40"/>
              </w:rPr>
              <w:t>300091</w:t>
            </w:r>
            <w:r>
              <w:rPr>
                <w:rFonts w:eastAsia="標楷體"/>
                <w:b/>
                <w:sz w:val="40"/>
                <w:szCs w:val="40"/>
              </w:rPr>
              <w:t xml:space="preserve"> </w:t>
            </w:r>
            <w:r>
              <w:rPr>
                <w:rFonts w:eastAsia="標楷體"/>
                <w:b/>
                <w:sz w:val="40"/>
                <w:szCs w:val="40"/>
              </w:rPr>
              <w:t>新竹市東區新安路</w:t>
            </w:r>
            <w:r>
              <w:rPr>
                <w:rFonts w:eastAsia="標楷體"/>
                <w:b/>
                <w:sz w:val="40"/>
                <w:szCs w:val="40"/>
              </w:rPr>
              <w:t>2</w:t>
            </w:r>
            <w:r>
              <w:rPr>
                <w:rFonts w:eastAsia="標楷體"/>
                <w:b/>
                <w:sz w:val="40"/>
                <w:szCs w:val="40"/>
              </w:rPr>
              <w:t>號</w:t>
            </w:r>
          </w:p>
        </w:tc>
      </w:tr>
      <w:tr w:rsidR="00717378" w14:paraId="29F24372" w14:textId="77777777">
        <w:trPr>
          <w:trHeight w:val="104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BC750" w14:textId="77777777" w:rsidR="00717378" w:rsidRDefault="00717378">
            <w:pPr>
              <w:pStyle w:val="a5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編</w:t>
            </w:r>
          </w:p>
          <w:p w14:paraId="27DA3995" w14:textId="77777777" w:rsidR="00717378" w:rsidRDefault="00717378">
            <w:pPr>
              <w:pStyle w:val="a5"/>
              <w:jc w:val="center"/>
            </w:pPr>
            <w:r>
              <w:rPr>
                <w:rFonts w:eastAsia="標楷體"/>
              </w:rPr>
              <w:t>號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FC3CB" w14:textId="77777777" w:rsidR="00717378" w:rsidRDefault="00717378">
            <w:pPr>
              <w:pStyle w:val="a5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single" w:sz="4" w:space="0" w:color="000000"/>
            </w:tcBorders>
          </w:tcPr>
          <w:p w14:paraId="18674B91" w14:textId="77777777" w:rsidR="00717378" w:rsidRDefault="00717378">
            <w:pPr>
              <w:pStyle w:val="a5"/>
              <w:rPr>
                <w:rFonts w:eastAsia="標楷體"/>
              </w:rPr>
            </w:pPr>
          </w:p>
        </w:tc>
        <w:tc>
          <w:tcPr>
            <w:tcW w:w="720" w:type="dxa"/>
            <w:vMerge w:val="restart"/>
            <w:tcBorders>
              <w:right w:val="single" w:sz="18" w:space="0" w:color="000000"/>
            </w:tcBorders>
            <w:vAlign w:val="center"/>
          </w:tcPr>
          <w:p w14:paraId="4DCAC73A" w14:textId="77777777" w:rsidR="00717378" w:rsidRDefault="00717378">
            <w:pPr>
              <w:pStyle w:val="a5"/>
              <w:rPr>
                <w:rFonts w:eastAsia="標楷體"/>
                <w:sz w:val="52"/>
                <w:szCs w:val="52"/>
              </w:rPr>
            </w:pPr>
          </w:p>
        </w:tc>
        <w:tc>
          <w:tcPr>
            <w:tcW w:w="6300" w:type="dxa"/>
            <w:gridSpan w:val="3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14:paraId="7749D5D5" w14:textId="77777777" w:rsidR="00717378" w:rsidRDefault="00717378">
            <w:pPr>
              <w:pStyle w:val="a5"/>
              <w:spacing w:line="567" w:lineRule="exact"/>
              <w:ind w:left="120"/>
              <w:rPr>
                <w:rFonts w:eastAsia="標楷體"/>
                <w:sz w:val="52"/>
                <w:szCs w:val="52"/>
              </w:rPr>
            </w:pPr>
            <w:r>
              <w:rPr>
                <w:rFonts w:eastAsia="標楷體"/>
                <w:sz w:val="52"/>
                <w:szCs w:val="52"/>
              </w:rPr>
              <w:t>國家科學及技術委員會</w:t>
            </w:r>
          </w:p>
          <w:p w14:paraId="669D3D72" w14:textId="77777777" w:rsidR="00717378" w:rsidRDefault="00717378">
            <w:pPr>
              <w:pStyle w:val="a5"/>
              <w:spacing w:line="567" w:lineRule="exact"/>
              <w:ind w:left="120"/>
            </w:pPr>
            <w:r>
              <w:rPr>
                <w:rFonts w:eastAsia="標楷體"/>
                <w:sz w:val="52"/>
                <w:szCs w:val="52"/>
              </w:rPr>
              <w:t>新竹科學園區管理局</w:t>
            </w:r>
          </w:p>
        </w:tc>
        <w:tc>
          <w:tcPr>
            <w:tcW w:w="3060" w:type="dxa"/>
            <w:gridSpan w:val="2"/>
            <w:vMerge w:val="restart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94B1C00" w14:textId="77777777" w:rsidR="00717378" w:rsidRDefault="00717378">
            <w:pPr>
              <w:pStyle w:val="a5"/>
              <w:spacing w:line="567" w:lineRule="exact"/>
            </w:pPr>
            <w:r>
              <w:rPr>
                <w:rFonts w:eastAsia="標楷體"/>
                <w:sz w:val="52"/>
                <w:szCs w:val="52"/>
              </w:rPr>
              <w:t>企劃組</w:t>
            </w:r>
            <w:r>
              <w:rPr>
                <w:rFonts w:eastAsia="標楷體"/>
                <w:sz w:val="52"/>
                <w:szCs w:val="52"/>
              </w:rPr>
              <w:t xml:space="preserve">  </w:t>
            </w:r>
            <w:r>
              <w:rPr>
                <w:rFonts w:eastAsia="標楷體"/>
                <w:sz w:val="52"/>
                <w:szCs w:val="52"/>
              </w:rPr>
              <w:t>收</w:t>
            </w:r>
          </w:p>
        </w:tc>
        <w:tc>
          <w:tcPr>
            <w:tcW w:w="1052" w:type="dxa"/>
            <w:vMerge w:val="restart"/>
            <w:tcBorders>
              <w:left w:val="single" w:sz="18" w:space="0" w:color="000000"/>
            </w:tcBorders>
            <w:vAlign w:val="center"/>
          </w:tcPr>
          <w:p w14:paraId="117E00D2" w14:textId="77777777" w:rsidR="00717378" w:rsidRDefault="00717378">
            <w:pPr>
              <w:pStyle w:val="a5"/>
              <w:spacing w:line="600" w:lineRule="exact"/>
              <w:rPr>
                <w:rFonts w:eastAsia="標楷體"/>
                <w:sz w:val="52"/>
                <w:szCs w:val="52"/>
              </w:rPr>
            </w:pPr>
          </w:p>
        </w:tc>
      </w:tr>
      <w:tr w:rsidR="00717378" w14:paraId="73A8B442" w14:textId="77777777">
        <w:trPr>
          <w:trHeight w:val="723"/>
        </w:trPr>
        <w:tc>
          <w:tcPr>
            <w:tcW w:w="2368" w:type="dxa"/>
            <w:gridSpan w:val="3"/>
            <w:tcBorders>
              <w:top w:val="single" w:sz="4" w:space="0" w:color="000000"/>
            </w:tcBorders>
          </w:tcPr>
          <w:p w14:paraId="4E122702" w14:textId="77777777" w:rsidR="00717378" w:rsidRDefault="00717378">
            <w:pPr>
              <w:pStyle w:val="a5"/>
              <w:spacing w:line="280" w:lineRule="exact"/>
            </w:pPr>
          </w:p>
        </w:tc>
        <w:tc>
          <w:tcPr>
            <w:tcW w:w="900" w:type="dxa"/>
          </w:tcPr>
          <w:p w14:paraId="296F5337" w14:textId="77777777" w:rsidR="00717378" w:rsidRDefault="00717378">
            <w:pPr>
              <w:pStyle w:val="a5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right w:val="single" w:sz="18" w:space="0" w:color="000000"/>
            </w:tcBorders>
            <w:vAlign w:val="center"/>
          </w:tcPr>
          <w:p w14:paraId="2ED83681" w14:textId="77777777" w:rsidR="00717378" w:rsidRDefault="00717378"/>
        </w:tc>
        <w:tc>
          <w:tcPr>
            <w:tcW w:w="6300" w:type="dxa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14:paraId="37AFBE51" w14:textId="77777777" w:rsidR="00717378" w:rsidRDefault="00717378"/>
        </w:tc>
        <w:tc>
          <w:tcPr>
            <w:tcW w:w="3060" w:type="dxa"/>
            <w:gridSpan w:val="2"/>
            <w:vMerge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C24FFE4" w14:textId="77777777" w:rsidR="00717378" w:rsidRDefault="00717378"/>
        </w:tc>
        <w:tc>
          <w:tcPr>
            <w:tcW w:w="1052" w:type="dxa"/>
            <w:vMerge/>
            <w:tcBorders>
              <w:left w:val="single" w:sz="18" w:space="0" w:color="000000"/>
            </w:tcBorders>
            <w:vAlign w:val="center"/>
          </w:tcPr>
          <w:p w14:paraId="6279BF31" w14:textId="77777777" w:rsidR="00717378" w:rsidRDefault="00717378"/>
        </w:tc>
      </w:tr>
      <w:tr w:rsidR="00717378" w14:paraId="1466AA75" w14:textId="77777777">
        <w:trPr>
          <w:trHeight w:val="435"/>
        </w:trPr>
        <w:tc>
          <w:tcPr>
            <w:tcW w:w="2188" w:type="dxa"/>
            <w:gridSpan w:val="2"/>
            <w:tcBorders>
              <w:top w:val="single" w:sz="4" w:space="0" w:color="FFFFFF"/>
            </w:tcBorders>
          </w:tcPr>
          <w:p w14:paraId="2A1832AD" w14:textId="77777777" w:rsidR="00717378" w:rsidRDefault="00717378">
            <w:pPr>
              <w:pStyle w:val="a5"/>
            </w:pPr>
            <w:r>
              <w:rPr>
                <w:rFonts w:eastAsia="標楷體"/>
                <w:color w:val="000000"/>
                <w:sz w:val="26"/>
                <w:szCs w:val="26"/>
              </w:rPr>
              <w:t>標案名稱：</w:t>
            </w:r>
            <w:r>
              <w:rPr>
                <w:rFonts w:eastAsia="標楷體"/>
                <w:color w:val="000000"/>
                <w:sz w:val="26"/>
                <w:szCs w:val="26"/>
              </w:rPr>
              <w:t xml:space="preserve">    </w:t>
            </w:r>
          </w:p>
        </w:tc>
        <w:tc>
          <w:tcPr>
            <w:tcW w:w="12212" w:type="dxa"/>
            <w:gridSpan w:val="9"/>
            <w:tcBorders>
              <w:top w:val="single" w:sz="4" w:space="0" w:color="FFFFFF"/>
            </w:tcBorders>
            <w:vAlign w:val="center"/>
          </w:tcPr>
          <w:p w14:paraId="7D5CE37F" w14:textId="21400D41" w:rsidR="00717378" w:rsidRDefault="00717378" w:rsidP="00460CFD">
            <w:pPr>
              <w:pStyle w:val="a5"/>
              <w:ind w:leftChars="-54" w:left="-108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thick"/>
              </w:rPr>
              <w:t>11</w:t>
            </w:r>
            <w:r w:rsidR="007820FF"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thick"/>
              </w:rPr>
              <w:t>5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thick"/>
              </w:rPr>
              <w:t>年第</w:t>
            </w:r>
            <w:r w:rsidR="00835682"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thick"/>
              </w:rPr>
              <w:t>2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thick"/>
              </w:rPr>
              <w:t xml:space="preserve">次徵選金融機構提供授信額度及利率案(5月期) 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thick"/>
              </w:rPr>
              <w:t xml:space="preserve">       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thick"/>
              </w:rPr>
              <w:t xml:space="preserve">                                                                      </w:t>
            </w:r>
          </w:p>
          <w:p w14:paraId="6F90785E" w14:textId="77777777" w:rsidR="00717378" w:rsidRDefault="00717378">
            <w:pPr>
              <w:pStyle w:val="a5"/>
            </w:pP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 xml:space="preserve">                               </w:t>
            </w:r>
          </w:p>
        </w:tc>
      </w:tr>
      <w:tr w:rsidR="00717378" w14:paraId="1A074119" w14:textId="77777777">
        <w:tc>
          <w:tcPr>
            <w:tcW w:w="14400" w:type="dxa"/>
            <w:gridSpan w:val="11"/>
            <w:tcBorders>
              <w:bottom w:val="dotted" w:sz="4" w:space="0" w:color="000000"/>
            </w:tcBorders>
          </w:tcPr>
          <w:p w14:paraId="41A60B2B" w14:textId="77777777" w:rsidR="00717378" w:rsidRDefault="00717378">
            <w:pPr>
              <w:pStyle w:val="a5"/>
            </w:pPr>
            <w:r>
              <w:rPr>
                <w:rFonts w:eastAsia="標楷體"/>
                <w:color w:val="000000"/>
                <w:sz w:val="26"/>
                <w:szCs w:val="26"/>
              </w:rPr>
              <w:t>截止收件時間：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thick"/>
              </w:rPr>
              <w:t xml:space="preserve"> 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 xml:space="preserve">   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>年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 xml:space="preserve">    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>月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 xml:space="preserve">    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>日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 xml:space="preserve">    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>時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 xml:space="preserve">    </w:t>
            </w:r>
            <w:r>
              <w:rPr>
                <w:rFonts w:eastAsia="標楷體"/>
                <w:b/>
                <w:color w:val="000000"/>
                <w:sz w:val="26"/>
                <w:szCs w:val="26"/>
                <w:u w:val="thick"/>
              </w:rPr>
              <w:t>分止</w:t>
            </w:r>
            <w:r>
              <w:rPr>
                <w:rFonts w:eastAsia="標楷體"/>
                <w:b/>
                <w:color w:val="000000"/>
                <w:sz w:val="26"/>
                <w:szCs w:val="26"/>
              </w:rPr>
              <w:t>（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single"/>
              </w:rPr>
              <w:t>請投標廠商依招標公告(變更)內容自行填寫</w:t>
            </w:r>
            <w:r>
              <w:rPr>
                <w:rFonts w:eastAsia="標楷體"/>
                <w:b/>
                <w:color w:val="000000"/>
                <w:sz w:val="26"/>
                <w:szCs w:val="26"/>
              </w:rPr>
              <w:t>）</w:t>
            </w:r>
          </w:p>
        </w:tc>
      </w:tr>
      <w:tr w:rsidR="00717378" w14:paraId="557CB68F" w14:textId="77777777">
        <w:trPr>
          <w:trHeight w:val="520"/>
        </w:trPr>
        <w:tc>
          <w:tcPr>
            <w:tcW w:w="7200" w:type="dxa"/>
            <w:gridSpan w:val="6"/>
            <w:tcBorders>
              <w:top w:val="dotted" w:sz="4" w:space="0" w:color="000000"/>
              <w:left w:val="dotted" w:sz="4" w:space="0" w:color="000000"/>
            </w:tcBorders>
          </w:tcPr>
          <w:p w14:paraId="235912B5" w14:textId="77777777" w:rsidR="00717378" w:rsidRPr="00C606F5" w:rsidRDefault="00717378">
            <w:pPr>
              <w:pStyle w:val="a5"/>
              <w:rPr>
                <w:rFonts w:ascii="標楷體" w:eastAsia="標楷體" w:hAnsi="標楷體"/>
              </w:rPr>
            </w:pPr>
            <w:r w:rsidRPr="00C606F5">
              <w:rPr>
                <w:rFonts w:ascii="標楷體" w:eastAsia="標楷體" w:hAnsi="標楷體"/>
                <w:color w:val="000000"/>
                <w:sz w:val="26"/>
                <w:szCs w:val="26"/>
              </w:rPr>
              <w:t>□郵遞送達本局</w:t>
            </w:r>
          </w:p>
        </w:tc>
        <w:tc>
          <w:tcPr>
            <w:tcW w:w="7200" w:type="dxa"/>
            <w:gridSpan w:val="5"/>
            <w:tcBorders>
              <w:top w:val="dotted" w:sz="4" w:space="0" w:color="000000"/>
              <w:right w:val="dotted" w:sz="4" w:space="0" w:color="000000"/>
            </w:tcBorders>
          </w:tcPr>
          <w:p w14:paraId="2B2F6D31" w14:textId="77777777" w:rsidR="00717378" w:rsidRPr="00C606F5" w:rsidRDefault="00717378">
            <w:pPr>
              <w:pStyle w:val="a5"/>
              <w:rPr>
                <w:rFonts w:ascii="標楷體" w:eastAsia="標楷體" w:hAnsi="標楷體"/>
              </w:rPr>
            </w:pPr>
            <w:r w:rsidRPr="00C606F5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送達時間：　 年　 月　 日　 時　 分</w:t>
            </w:r>
          </w:p>
        </w:tc>
      </w:tr>
      <w:tr w:rsidR="00717378" w14:paraId="41355A76" w14:textId="77777777">
        <w:tc>
          <w:tcPr>
            <w:tcW w:w="7200" w:type="dxa"/>
            <w:gridSpan w:val="6"/>
            <w:tcBorders>
              <w:left w:val="dotted" w:sz="4" w:space="0" w:color="000000"/>
              <w:bottom w:val="dotted" w:sz="4" w:space="0" w:color="000000"/>
            </w:tcBorders>
          </w:tcPr>
          <w:p w14:paraId="2C7469E9" w14:textId="77777777" w:rsidR="00717378" w:rsidRPr="00C606F5" w:rsidRDefault="00717378">
            <w:pPr>
              <w:pStyle w:val="a5"/>
              <w:rPr>
                <w:rFonts w:ascii="標楷體" w:eastAsia="標楷體" w:hAnsi="標楷體"/>
              </w:rPr>
            </w:pPr>
            <w:r w:rsidRPr="00C606F5">
              <w:rPr>
                <w:rFonts w:ascii="標楷體" w:eastAsia="標楷體" w:hAnsi="標楷體"/>
                <w:color w:val="000000"/>
                <w:sz w:val="26"/>
                <w:szCs w:val="26"/>
              </w:rPr>
              <w:t>□專人送達本局總收文     廠商送達人員簽章：</w:t>
            </w:r>
          </w:p>
        </w:tc>
        <w:tc>
          <w:tcPr>
            <w:tcW w:w="7200" w:type="dxa"/>
            <w:gridSpan w:val="5"/>
            <w:tcBorders>
              <w:bottom w:val="dotted" w:sz="4" w:space="0" w:color="000000"/>
              <w:right w:val="dotted" w:sz="4" w:space="0" w:color="000000"/>
            </w:tcBorders>
          </w:tcPr>
          <w:p w14:paraId="090FE0F2" w14:textId="77777777" w:rsidR="00717378" w:rsidRPr="00C606F5" w:rsidRDefault="00717378">
            <w:pPr>
              <w:pStyle w:val="a5"/>
              <w:rPr>
                <w:rFonts w:ascii="標楷體" w:eastAsia="標楷體" w:hAnsi="標楷體"/>
              </w:rPr>
            </w:pPr>
            <w:r w:rsidRPr="00C606F5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本局簽收人員簽章：</w:t>
            </w:r>
          </w:p>
        </w:tc>
      </w:tr>
      <w:tr w:rsidR="00717378" w14:paraId="3B1DF3E8" w14:textId="77777777">
        <w:trPr>
          <w:trHeight w:val="682"/>
        </w:trPr>
        <w:tc>
          <w:tcPr>
            <w:tcW w:w="14400" w:type="dxa"/>
            <w:gridSpan w:val="11"/>
            <w:tcBorders>
              <w:top w:val="dotted" w:sz="4" w:space="0" w:color="000000"/>
            </w:tcBorders>
          </w:tcPr>
          <w:p w14:paraId="36DC43B3" w14:textId="77777777" w:rsidR="00717378" w:rsidRDefault="00717378">
            <w:pPr>
              <w:pStyle w:val="a5"/>
              <w:spacing w:line="360" w:lineRule="exact"/>
              <w:ind w:left="1602" w:hanging="1602"/>
            </w:pPr>
          </w:p>
        </w:tc>
      </w:tr>
    </w:tbl>
    <w:p w14:paraId="0722E8DF" w14:textId="77777777" w:rsidR="00717378" w:rsidRDefault="00717378">
      <w:pPr>
        <w:pStyle w:val="a5"/>
      </w:pPr>
    </w:p>
    <w:sectPr w:rsidR="00717378">
      <w:pgSz w:w="16838" w:h="11906" w:orient="landscape"/>
      <w:pgMar w:top="850" w:right="1247" w:bottom="850" w:left="1247" w:header="720" w:footer="720" w:gutter="0"/>
      <w:cols w:space="72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ADEC8" w14:textId="77777777" w:rsidR="004B5BC2" w:rsidRDefault="004B5BC2" w:rsidP="00C606F5">
      <w:r>
        <w:separator/>
      </w:r>
    </w:p>
  </w:endnote>
  <w:endnote w:type="continuationSeparator" w:id="0">
    <w:p w14:paraId="0919DC8C" w14:textId="77777777" w:rsidR="004B5BC2" w:rsidRDefault="004B5BC2" w:rsidP="00C60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AE231" w14:textId="77777777" w:rsidR="004B5BC2" w:rsidRDefault="004B5BC2" w:rsidP="00C606F5">
      <w:r>
        <w:separator/>
      </w:r>
    </w:p>
  </w:footnote>
  <w:footnote w:type="continuationSeparator" w:id="0">
    <w:p w14:paraId="357E5FE9" w14:textId="77777777" w:rsidR="004B5BC2" w:rsidRDefault="004B5BC2" w:rsidP="00C606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38E"/>
    <w:rsid w:val="000A0534"/>
    <w:rsid w:val="001955F3"/>
    <w:rsid w:val="001E344B"/>
    <w:rsid w:val="00205BC0"/>
    <w:rsid w:val="00206D5E"/>
    <w:rsid w:val="0023300D"/>
    <w:rsid w:val="00433945"/>
    <w:rsid w:val="00460CFD"/>
    <w:rsid w:val="004B5BC2"/>
    <w:rsid w:val="005C45FA"/>
    <w:rsid w:val="005E2CF2"/>
    <w:rsid w:val="00661B2A"/>
    <w:rsid w:val="00664E0C"/>
    <w:rsid w:val="00717378"/>
    <w:rsid w:val="0076138E"/>
    <w:rsid w:val="007820FF"/>
    <w:rsid w:val="007A1385"/>
    <w:rsid w:val="00835682"/>
    <w:rsid w:val="008919FC"/>
    <w:rsid w:val="009877A9"/>
    <w:rsid w:val="00AF10DB"/>
    <w:rsid w:val="00AF1DFC"/>
    <w:rsid w:val="00AF3AD2"/>
    <w:rsid w:val="00B34CB1"/>
    <w:rsid w:val="00BA684A"/>
    <w:rsid w:val="00BC336E"/>
    <w:rsid w:val="00C606F5"/>
    <w:rsid w:val="00CE306F"/>
    <w:rsid w:val="00D93881"/>
    <w:rsid w:val="00DC6B4B"/>
    <w:rsid w:val="00DD03C8"/>
    <w:rsid w:val="00DE0F84"/>
    <w:rsid w:val="00EE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4EAA0C5"/>
  <w15:chartTrackingRefBased/>
  <w15:docId w15:val="{4A862DAB-3514-43F9-88B6-AAF5BDD5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rPr>
      <w:kern w:val="2"/>
    </w:rPr>
  </w:style>
  <w:style w:type="character" w:customStyle="1" w:styleId="a4">
    <w:name w:val="頁尾 字元"/>
    <w:rPr>
      <w:kern w:val="2"/>
    </w:rPr>
  </w:style>
  <w:style w:type="paragraph" w:styleId="a5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2"/>
      <w:sz w:val="24"/>
      <w:szCs w:val="24"/>
    </w:rPr>
  </w:style>
  <w:style w:type="paragraph" w:styleId="a6">
    <w:name w:val="Balloon Text"/>
    <w:basedOn w:val="a5"/>
    <w:rPr>
      <w:rFonts w:ascii="Arial" w:eastAsia="Arial" w:hAnsi="Arial" w:cs="Arial"/>
      <w:sz w:val="18"/>
      <w:szCs w:val="18"/>
    </w:rPr>
  </w:style>
  <w:style w:type="paragraph" w:customStyle="1" w:styleId="a7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a">
    <w:name w:val="字元 字元 字元"/>
    <w:basedOn w:val="a5"/>
    <w:autoRedefine/>
    <w:pPr>
      <w:snapToGrid w:val="0"/>
      <w:spacing w:line="280" w:lineRule="exact"/>
      <w:ind w:left="504" w:hanging="504"/>
      <w:jc w:val="both"/>
    </w:pPr>
    <w:rPr>
      <w:rFonts w:eastAsia="標楷體"/>
      <w:bCs/>
      <w:spacing w:val="6"/>
    </w:rPr>
  </w:style>
  <w:style w:type="paragraph" w:customStyle="1" w:styleId="ab">
    <w:name w:val="表格內容"/>
    <w:basedOn w:val="a"/>
    <w:pPr>
      <w:widowControl w:val="0"/>
      <w:suppressLineNumbers/>
    </w:pPr>
  </w:style>
  <w:style w:type="paragraph" w:customStyle="1" w:styleId="ac">
    <w:name w:val="表格標題"/>
    <w:basedOn w:val="ab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0225;&#21123;&#32068;\&#36039;&#37329;&#35519;&#24230;\&#30701;&#36024;&#25307;&#27161;&#20316;&#26989;\113&#24180;2&#26376;\&#25307;&#27161;\&#38468;&#20214;7.&#25237;&#27161;&#23553;&#22871;&#26684;&#24335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附件7.投標封套格式</Template>
  <TotalTime>0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投標封套格式</dc:title>
  <dc:subject/>
  <dc:creator>李亞雯</dc:creator>
  <cp:keywords/>
  <cp:lastModifiedBy>李亞雯</cp:lastModifiedBy>
  <cp:revision>3</cp:revision>
  <cp:lastPrinted>2024-03-01T07:06:00Z</cp:lastPrinted>
  <dcterms:created xsi:type="dcterms:W3CDTF">2026-06-09T06:40:00Z</dcterms:created>
  <dcterms:modified xsi:type="dcterms:W3CDTF">2026-06-09T06:40:00Z</dcterms:modified>
</cp:coreProperties>
</file>