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0B50BEE" w14:textId="77777777" w:rsidR="008F3942" w:rsidRPr="009F7DE4" w:rsidRDefault="008F3942">
      <w:pPr>
        <w:pStyle w:val="a5"/>
        <w:pageBreakBefore/>
        <w:jc w:val="center"/>
        <w:rPr>
          <w:b/>
          <w:bCs/>
          <w:sz w:val="40"/>
          <w:szCs w:val="40"/>
        </w:rPr>
      </w:pPr>
      <w:r w:rsidRPr="009F7DE4">
        <w:rPr>
          <w:b/>
          <w:bCs/>
          <w:sz w:val="40"/>
          <w:szCs w:val="40"/>
        </w:rPr>
        <w:t>委託代理授權書</w:t>
      </w:r>
    </w:p>
    <w:p w14:paraId="4C9795E2" w14:textId="77777777" w:rsidR="008F3942" w:rsidRDefault="008F3942">
      <w:pPr>
        <w:pStyle w:val="a5"/>
        <w:jc w:val="both"/>
        <w:rPr>
          <w:b/>
          <w:bCs/>
          <w:sz w:val="44"/>
          <w:szCs w:val="44"/>
        </w:rPr>
      </w:pPr>
    </w:p>
    <w:p w14:paraId="6E5DD292" w14:textId="2A4D85BC" w:rsidR="008F3942" w:rsidRDefault="008F3942" w:rsidP="00BC422D">
      <w:pPr>
        <w:pStyle w:val="a5"/>
        <w:jc w:val="both"/>
        <w:rPr>
          <w:rFonts w:ascii="標楷體" w:hAnsi="標楷體"/>
          <w:sz w:val="32"/>
          <w:szCs w:val="32"/>
        </w:rPr>
      </w:pPr>
      <w:r w:rsidRPr="00110FCD">
        <w:rPr>
          <w:rFonts w:ascii="標楷體" w:hAnsi="標楷體"/>
          <w:sz w:val="32"/>
          <w:szCs w:val="32"/>
        </w:rPr>
        <w:t>本金融機構參加國家科學及技術委員會新竹科學園區管理局11</w:t>
      </w:r>
      <w:r w:rsidR="00476152">
        <w:rPr>
          <w:rFonts w:ascii="標楷體" w:hAnsi="標楷體"/>
          <w:sz w:val="32"/>
          <w:szCs w:val="32"/>
        </w:rPr>
        <w:t>5</w:t>
      </w:r>
      <w:r w:rsidRPr="00110FCD">
        <w:rPr>
          <w:rFonts w:ascii="標楷體" w:hAnsi="標楷體"/>
          <w:sz w:val="32"/>
          <w:szCs w:val="32"/>
        </w:rPr>
        <w:t>年第</w:t>
      </w:r>
      <w:r w:rsidR="00BC422D">
        <w:rPr>
          <w:rFonts w:ascii="標楷體" w:hAnsi="標楷體"/>
          <w:sz w:val="32"/>
          <w:szCs w:val="32"/>
        </w:rPr>
        <w:t>2</w:t>
      </w:r>
      <w:r w:rsidRPr="00110FCD">
        <w:rPr>
          <w:rFonts w:ascii="標楷體" w:hAnsi="標楷體"/>
          <w:sz w:val="32"/>
          <w:szCs w:val="32"/>
        </w:rPr>
        <w:t>次徵選金融機構提供授信額度及利率案(5月期)</w:t>
      </w:r>
      <w:r w:rsidRPr="00110FCD">
        <w:rPr>
          <w:rFonts w:ascii="標楷體" w:hAnsi="標楷體"/>
          <w:b/>
          <w:bCs/>
          <w:sz w:val="32"/>
          <w:szCs w:val="32"/>
        </w:rPr>
        <w:t>，</w:t>
      </w:r>
      <w:r w:rsidRPr="00110FCD">
        <w:rPr>
          <w:rFonts w:ascii="標楷體" w:hAnsi="標楷體"/>
          <w:sz w:val="32"/>
          <w:szCs w:val="32"/>
        </w:rPr>
        <w:t>因負責人不克親自參加，特委託授權下列代理人為全權代理人。</w:t>
      </w:r>
    </w:p>
    <w:p w14:paraId="20641238" w14:textId="77777777" w:rsidR="009F7DE4" w:rsidRPr="00110FCD" w:rsidRDefault="009F7DE4">
      <w:pPr>
        <w:pStyle w:val="a5"/>
        <w:rPr>
          <w:rFonts w:ascii="標楷體" w:hAnsi="標楷體"/>
          <w:sz w:val="32"/>
        </w:rPr>
      </w:pPr>
    </w:p>
    <w:p w14:paraId="3A1BA677" w14:textId="77777777" w:rsidR="008F3942" w:rsidRDefault="008F3942">
      <w:pPr>
        <w:pStyle w:val="a5"/>
        <w:ind w:firstLine="640"/>
        <w:jc w:val="both"/>
        <w:rPr>
          <w:sz w:val="32"/>
        </w:rPr>
      </w:pPr>
      <w:r>
        <w:rPr>
          <w:sz w:val="32"/>
        </w:rPr>
        <w:t>此致</w:t>
      </w:r>
    </w:p>
    <w:p w14:paraId="51CDFEF1" w14:textId="77777777" w:rsidR="009F7DE4" w:rsidRDefault="009F7DE4">
      <w:pPr>
        <w:pStyle w:val="a5"/>
        <w:ind w:firstLine="640"/>
        <w:jc w:val="both"/>
        <w:rPr>
          <w:sz w:val="32"/>
        </w:rPr>
      </w:pPr>
    </w:p>
    <w:p w14:paraId="66BA49FA" w14:textId="77777777" w:rsidR="008F3942" w:rsidRDefault="008F3942">
      <w:pPr>
        <w:pStyle w:val="a5"/>
        <w:jc w:val="both"/>
        <w:rPr>
          <w:b/>
          <w:bCs/>
          <w:spacing w:val="30"/>
          <w:sz w:val="32"/>
        </w:rPr>
      </w:pPr>
      <w:r>
        <w:rPr>
          <w:sz w:val="32"/>
        </w:rPr>
        <w:t>國家科學及技術委員會新竹科學園區管理局</w:t>
      </w:r>
    </w:p>
    <w:p w14:paraId="13B4E147" w14:textId="77777777" w:rsidR="008F3942" w:rsidRDefault="008F3942">
      <w:pPr>
        <w:pStyle w:val="a5"/>
        <w:spacing w:line="700" w:lineRule="exact"/>
        <w:rPr>
          <w:b/>
          <w:bCs/>
          <w:spacing w:val="30"/>
          <w:sz w:val="32"/>
        </w:rPr>
      </w:pPr>
      <w:r>
        <w:rPr>
          <w:b/>
          <w:bCs/>
          <w:spacing w:val="30"/>
          <w:sz w:val="32"/>
        </w:rPr>
        <w:t>代理人</w:t>
      </w:r>
    </w:p>
    <w:p w14:paraId="1D331206" w14:textId="77777777" w:rsidR="008F3942" w:rsidRDefault="008F3942">
      <w:pPr>
        <w:pStyle w:val="a5"/>
        <w:spacing w:line="700" w:lineRule="exact"/>
        <w:rPr>
          <w:spacing w:val="30"/>
          <w:sz w:val="32"/>
        </w:rPr>
      </w:pPr>
      <w:r>
        <w:rPr>
          <w:b/>
          <w:bCs/>
          <w:spacing w:val="30"/>
          <w:sz w:val="32"/>
        </w:rPr>
        <w:t xml:space="preserve">　　</w:t>
      </w:r>
      <w:r>
        <w:rPr>
          <w:b/>
          <w:bCs/>
          <w:spacing w:val="30"/>
          <w:sz w:val="32"/>
        </w:rPr>
        <w:t xml:space="preserve">  </w:t>
      </w:r>
      <w:r>
        <w:rPr>
          <w:spacing w:val="30"/>
          <w:sz w:val="32"/>
        </w:rPr>
        <w:t xml:space="preserve">姓　　</w:t>
      </w:r>
      <w:r>
        <w:rPr>
          <w:spacing w:val="30"/>
          <w:sz w:val="32"/>
        </w:rPr>
        <w:t xml:space="preserve"> </w:t>
      </w:r>
      <w:r>
        <w:rPr>
          <w:spacing w:val="30"/>
          <w:sz w:val="32"/>
        </w:rPr>
        <w:t>名：</w:t>
      </w:r>
      <w:r>
        <w:rPr>
          <w:spacing w:val="30"/>
          <w:sz w:val="32"/>
          <w:u w:val="single"/>
        </w:rPr>
        <w:t xml:space="preserve">　　　　　　　　</w:t>
      </w:r>
      <w:r>
        <w:rPr>
          <w:spacing w:val="30"/>
          <w:sz w:val="32"/>
          <w:u w:val="single"/>
        </w:rPr>
        <w:t xml:space="preserve">    </w:t>
      </w:r>
    </w:p>
    <w:p w14:paraId="4B47309E" w14:textId="77777777" w:rsidR="008F3942" w:rsidRDefault="008F3942">
      <w:pPr>
        <w:pStyle w:val="a5"/>
        <w:tabs>
          <w:tab w:val="left" w:pos="163"/>
        </w:tabs>
        <w:spacing w:line="700" w:lineRule="exact"/>
        <w:ind w:left="113"/>
        <w:rPr>
          <w:b/>
          <w:bCs/>
          <w:spacing w:val="30"/>
          <w:sz w:val="32"/>
        </w:rPr>
      </w:pPr>
      <w:r>
        <w:rPr>
          <w:spacing w:val="30"/>
          <w:sz w:val="32"/>
        </w:rPr>
        <w:t xml:space="preserve">     </w:t>
      </w:r>
      <w:r>
        <w:rPr>
          <w:spacing w:val="30"/>
          <w:sz w:val="32"/>
        </w:rPr>
        <w:t>身分證字號</w:t>
      </w:r>
      <w:r>
        <w:rPr>
          <w:spacing w:val="30"/>
        </w:rPr>
        <w:t>：</w:t>
      </w:r>
      <w:r>
        <w:rPr>
          <w:spacing w:val="30"/>
          <w:u w:val="single"/>
        </w:rPr>
        <w:t xml:space="preserve">　　　　　　　　　</w:t>
      </w:r>
      <w:r>
        <w:rPr>
          <w:spacing w:val="30"/>
          <w:u w:val="single"/>
        </w:rPr>
        <w:t xml:space="preserve">    </w:t>
      </w:r>
    </w:p>
    <w:p w14:paraId="0520FF55" w14:textId="77777777" w:rsidR="008F3942" w:rsidRDefault="008F3942">
      <w:pPr>
        <w:pStyle w:val="a5"/>
        <w:spacing w:line="500" w:lineRule="exact"/>
        <w:rPr>
          <w:sz w:val="32"/>
        </w:rPr>
      </w:pPr>
      <w:r>
        <w:rPr>
          <w:b/>
          <w:bCs/>
          <w:spacing w:val="30"/>
          <w:sz w:val="32"/>
        </w:rPr>
        <w:t>委託授權人</w:t>
      </w:r>
    </w:p>
    <w:p w14:paraId="5DF022DD" w14:textId="77777777" w:rsidR="008F3942" w:rsidRDefault="008F3942">
      <w:pPr>
        <w:pStyle w:val="a5"/>
        <w:spacing w:line="500" w:lineRule="exact"/>
        <w:ind w:right="-1234" w:firstLine="960"/>
        <w:rPr>
          <w:spacing w:val="30"/>
          <w:sz w:val="32"/>
        </w:rPr>
      </w:pPr>
      <w:r>
        <w:rPr>
          <w:sz w:val="32"/>
        </w:rPr>
        <w:t xml:space="preserve"> </w:t>
      </w:r>
      <w:r>
        <w:rPr>
          <w:sz w:val="32"/>
          <w:szCs w:val="32"/>
        </w:rPr>
        <w:t>金融機構</w:t>
      </w:r>
      <w:r>
        <w:rPr>
          <w:spacing w:val="30"/>
          <w:sz w:val="32"/>
        </w:rPr>
        <w:t>名稱：</w:t>
      </w:r>
      <w:r>
        <w:rPr>
          <w:spacing w:val="30"/>
          <w:sz w:val="32"/>
          <w:u w:val="single"/>
        </w:rPr>
        <w:t xml:space="preserve">　　　　　　　　　</w:t>
      </w:r>
      <w:r>
        <w:rPr>
          <w:spacing w:val="30"/>
          <w:sz w:val="32"/>
          <w:u w:val="single"/>
        </w:rPr>
        <w:t xml:space="preserve"> </w:t>
      </w:r>
      <w:r>
        <w:rPr>
          <w:spacing w:val="30"/>
          <w:sz w:val="32"/>
        </w:rPr>
        <w:t>（印章）</w:t>
      </w:r>
    </w:p>
    <w:p w14:paraId="607660F5" w14:textId="77777777" w:rsidR="008F3942" w:rsidRDefault="008F3942">
      <w:pPr>
        <w:pStyle w:val="a5"/>
        <w:spacing w:line="500" w:lineRule="exact"/>
        <w:ind w:right="-1234" w:firstLine="1094"/>
        <w:rPr>
          <w:sz w:val="32"/>
        </w:rPr>
      </w:pPr>
      <w:r>
        <w:rPr>
          <w:spacing w:val="30"/>
          <w:sz w:val="32"/>
        </w:rPr>
        <w:t>負責人姓名：</w:t>
      </w:r>
      <w:r>
        <w:rPr>
          <w:spacing w:val="30"/>
          <w:sz w:val="32"/>
          <w:u w:val="single"/>
        </w:rPr>
        <w:t xml:space="preserve">　　　　　　　　</w:t>
      </w:r>
      <w:r>
        <w:rPr>
          <w:spacing w:val="30"/>
          <w:sz w:val="32"/>
          <w:u w:val="single"/>
        </w:rPr>
        <w:t xml:space="preserve">   </w:t>
      </w:r>
      <w:r w:rsidR="00110FCD">
        <w:rPr>
          <w:spacing w:val="30"/>
          <w:sz w:val="32"/>
          <w:u w:val="single"/>
        </w:rPr>
        <w:t xml:space="preserve"> </w:t>
      </w:r>
      <w:r>
        <w:rPr>
          <w:spacing w:val="30"/>
          <w:sz w:val="32"/>
        </w:rPr>
        <w:t>（印章）</w:t>
      </w:r>
    </w:p>
    <w:p w14:paraId="38728DB1" w14:textId="77777777" w:rsidR="008F3942" w:rsidRDefault="008F3942">
      <w:pPr>
        <w:pStyle w:val="a5"/>
        <w:jc w:val="both"/>
        <w:rPr>
          <w:sz w:val="32"/>
        </w:rPr>
      </w:pPr>
    </w:p>
    <w:p w14:paraId="1DB28E5A" w14:textId="77777777" w:rsidR="008F3942" w:rsidRDefault="008F3942">
      <w:pPr>
        <w:pStyle w:val="a5"/>
        <w:jc w:val="center"/>
      </w:pPr>
      <w:r>
        <w:rPr>
          <w:sz w:val="32"/>
        </w:rPr>
        <w:t>中　　華　　民　　國</w:t>
      </w:r>
      <w:r>
        <w:rPr>
          <w:sz w:val="32"/>
          <w:u w:val="single"/>
        </w:rPr>
        <w:t xml:space="preserve">　</w:t>
      </w:r>
      <w:r w:rsidR="002D63F5">
        <w:rPr>
          <w:rFonts w:hint="eastAsia"/>
          <w:sz w:val="32"/>
          <w:u w:val="single"/>
        </w:rPr>
        <w:t xml:space="preserve">  </w:t>
      </w:r>
      <w:r>
        <w:rPr>
          <w:sz w:val="32"/>
          <w:u w:val="single"/>
        </w:rPr>
        <w:t xml:space="preserve">　</w:t>
      </w:r>
      <w:r>
        <w:rPr>
          <w:sz w:val="32"/>
        </w:rPr>
        <w:t>年</w:t>
      </w:r>
      <w:r>
        <w:rPr>
          <w:sz w:val="32"/>
          <w:u w:val="single"/>
        </w:rPr>
        <w:t xml:space="preserve">　　</w:t>
      </w:r>
      <w:r>
        <w:rPr>
          <w:sz w:val="32"/>
          <w:u w:val="single"/>
        </w:rPr>
        <w:t xml:space="preserve">  </w:t>
      </w:r>
      <w:r>
        <w:rPr>
          <w:sz w:val="32"/>
          <w:u w:val="single"/>
        </w:rPr>
        <w:t xml:space="preserve">　</w:t>
      </w:r>
      <w:r>
        <w:rPr>
          <w:sz w:val="32"/>
        </w:rPr>
        <w:t>月</w:t>
      </w:r>
      <w:r>
        <w:rPr>
          <w:sz w:val="32"/>
          <w:u w:val="single"/>
        </w:rPr>
        <w:t xml:space="preserve">　　</w:t>
      </w:r>
      <w:r>
        <w:rPr>
          <w:sz w:val="32"/>
          <w:u w:val="single"/>
        </w:rPr>
        <w:t xml:space="preserve">  </w:t>
      </w:r>
      <w:r>
        <w:rPr>
          <w:sz w:val="32"/>
          <w:u w:val="single"/>
        </w:rPr>
        <w:t xml:space="preserve">　</w:t>
      </w:r>
      <w:r>
        <w:rPr>
          <w:sz w:val="32"/>
        </w:rPr>
        <w:t>日</w:t>
      </w:r>
    </w:p>
    <w:p w14:paraId="660BDE5F" w14:textId="77777777" w:rsidR="008F3942" w:rsidRDefault="00793361">
      <w:pPr>
        <w:pStyle w:val="a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0" allowOverlap="1" wp14:anchorId="705ECDE2" wp14:editId="000D3C1C">
                <wp:simplePos x="0" y="0"/>
                <wp:positionH relativeFrom="margin">
                  <wp:align>left</wp:align>
                </wp:positionH>
                <wp:positionV relativeFrom="paragraph">
                  <wp:posOffset>274320</wp:posOffset>
                </wp:positionV>
                <wp:extent cx="6134100" cy="1957705"/>
                <wp:effectExtent l="0" t="0" r="19050" b="234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19577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9342D" w14:textId="77777777" w:rsidR="008F3942" w:rsidRPr="00110FCD" w:rsidRDefault="008F3942">
                            <w:pPr>
                              <w:pStyle w:val="a5"/>
                              <w:spacing w:line="460" w:lineRule="exact"/>
                              <w:jc w:val="both"/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</w:pPr>
                            <w:r w:rsidRPr="00110FCD">
                              <w:rPr>
                                <w:rFonts w:ascii="標楷體" w:hAnsi="標楷體"/>
                                <w:b/>
                                <w:sz w:val="26"/>
                                <w:szCs w:val="26"/>
                              </w:rPr>
                              <w:t>注意事項：</w:t>
                            </w:r>
                          </w:p>
                          <w:p w14:paraId="061374DE" w14:textId="77777777" w:rsidR="008F3942" w:rsidRPr="00110FCD" w:rsidRDefault="008F3942">
                            <w:pPr>
                              <w:pStyle w:val="a5"/>
                              <w:spacing w:line="460" w:lineRule="exact"/>
                              <w:jc w:val="both"/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</w:pP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  <w:t>金融機構</w:t>
                            </w:r>
                            <w:r w:rsidRPr="00110FCD">
                              <w:rPr>
                                <w:rFonts w:ascii="標楷體" w:hAnsi="標楷體"/>
                                <w:spacing w:val="-6"/>
                                <w:sz w:val="26"/>
                                <w:szCs w:val="26"/>
                                <w:u w:val="single"/>
                              </w:rPr>
                              <w:t>負責人</w:t>
                            </w:r>
                            <w:r w:rsidRPr="00110FCD">
                              <w:rPr>
                                <w:rFonts w:ascii="標楷體" w:hAnsi="標楷體"/>
                                <w:spacing w:val="-6"/>
                                <w:sz w:val="26"/>
                                <w:szCs w:val="26"/>
                              </w:rPr>
                              <w:t>或代理人於</w:t>
                            </w:r>
                            <w:r w:rsidRPr="00110FCD">
                              <w:rPr>
                                <w:rFonts w:ascii="標楷體" w:hAnsi="標楷體"/>
                                <w:b/>
                                <w:spacing w:val="-6"/>
                                <w:sz w:val="26"/>
                                <w:szCs w:val="26"/>
                              </w:rPr>
                              <w:t>參加投標時</w:t>
                            </w:r>
                            <w:r w:rsidRPr="00110FCD">
                              <w:rPr>
                                <w:rFonts w:ascii="標楷體" w:hAnsi="標楷體"/>
                                <w:spacing w:val="-6"/>
                                <w:sz w:val="26"/>
                                <w:szCs w:val="26"/>
                              </w:rPr>
                              <w:t>，應依下列規定</w:t>
                            </w:r>
                            <w:r w:rsidRPr="00110FCD">
                              <w:rPr>
                                <w:rFonts w:ascii="標楷體" w:hAnsi="標楷體"/>
                                <w:b/>
                                <w:spacing w:val="-6"/>
                                <w:sz w:val="26"/>
                                <w:szCs w:val="26"/>
                              </w:rPr>
                              <w:t>出示身分證件及本授權書</w:t>
                            </w:r>
                            <w:r w:rsidRPr="00110FCD">
                              <w:rPr>
                                <w:rFonts w:ascii="標楷體" w:hAnsi="標楷體"/>
                                <w:spacing w:val="-6"/>
                                <w:sz w:val="26"/>
                                <w:szCs w:val="26"/>
                              </w:rPr>
                              <w:t>：</w:t>
                            </w:r>
                          </w:p>
                          <w:p w14:paraId="337713BC" w14:textId="77777777" w:rsidR="008F3942" w:rsidRPr="00110FCD" w:rsidRDefault="008F3942">
                            <w:pPr>
                              <w:pStyle w:val="a5"/>
                              <w:spacing w:line="460" w:lineRule="exact"/>
                              <w:ind w:left="283" w:hanging="283"/>
                              <w:jc w:val="both"/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</w:pP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  <w:t>1.投標金融機構若由</w:t>
                            </w: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  <w:u w:val="single"/>
                              </w:rPr>
                              <w:t>負責人</w:t>
                            </w: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  <w:t>親自出席開標，請攜帶金融機構印章及</w:t>
                            </w: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  <w:u w:val="single"/>
                              </w:rPr>
                              <w:t>負責人</w:t>
                            </w: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  <w:t>印章(</w:t>
                            </w: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  <w:u w:val="single"/>
                              </w:rPr>
                              <w:t>如未帶印章得以簽名代替)</w:t>
                            </w:r>
                            <w:r w:rsidRPr="00110FCD">
                              <w:rPr>
                                <w:rFonts w:ascii="標楷體" w:hAnsi="標楷體"/>
                                <w:sz w:val="26"/>
                                <w:szCs w:val="26"/>
                              </w:rPr>
                              <w:t>，並出示身分證件，本授權書則無須填寫及出示。</w:t>
                            </w:r>
                          </w:p>
                          <w:p w14:paraId="7A3CD7C7" w14:textId="77777777" w:rsidR="008F3942" w:rsidRPr="00110FCD" w:rsidRDefault="008F3942" w:rsidP="007F3383">
                            <w:pPr>
                              <w:pStyle w:val="2"/>
                              <w:tabs>
                                <w:tab w:val="left" w:pos="-353"/>
                                <w:tab w:val="left" w:pos="-200"/>
                              </w:tabs>
                              <w:spacing w:line="460" w:lineRule="exact"/>
                              <w:ind w:left="260" w:right="283" w:hangingChars="100" w:hanging="260"/>
                              <w:rPr>
                                <w:rFonts w:ascii="標楷體" w:eastAsia="標楷體" w:hAnsi="標楷體"/>
                                <w:szCs w:val="26"/>
                              </w:rPr>
                            </w:pP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</w:rPr>
                              <w:t>2.投標金融機構若委由代理人出席開標，請攜帶金融機構印章及</w:t>
                            </w: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  <w:u w:val="single"/>
                              </w:rPr>
                              <w:t>負責人</w:t>
                            </w: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</w:rPr>
                              <w:t>印章(</w:t>
                            </w: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  <w:u w:val="single"/>
                              </w:rPr>
                              <w:t>如未帶印</w:t>
                            </w:r>
                            <w:r w:rsidR="007F3383">
                              <w:rPr>
                                <w:rFonts w:ascii="標楷體" w:eastAsia="標楷體" w:hAnsi="標楷體" w:hint="eastAsia"/>
                                <w:szCs w:val="26"/>
                                <w:u w:val="single"/>
                              </w:rPr>
                              <w:t>章得以</w:t>
                            </w:r>
                            <w:r w:rsidR="007F3383" w:rsidRPr="007F3383">
                              <w:rPr>
                                <w:rFonts w:ascii="標楷體" w:eastAsia="標楷體" w:hAnsi="標楷體" w:hint="eastAsia"/>
                                <w:color w:val="FF0000"/>
                                <w:szCs w:val="26"/>
                                <w:u w:val="single"/>
                              </w:rPr>
                              <w:t>代理人</w:t>
                            </w:r>
                            <w:r w:rsidR="007F3383">
                              <w:rPr>
                                <w:rFonts w:ascii="標楷體" w:eastAsia="標楷體" w:hAnsi="標楷體" w:hint="eastAsia"/>
                                <w:szCs w:val="26"/>
                                <w:u w:val="single"/>
                              </w:rPr>
                              <w:t>簽名代替)</w:t>
                            </w:r>
                            <w:r w:rsidR="007F3383" w:rsidRPr="007F3383">
                              <w:rPr>
                                <w:rFonts w:ascii="標楷體" w:eastAsia="標楷體" w:hAnsi="標楷體" w:hint="eastAsia"/>
                                <w:szCs w:val="26"/>
                              </w:rPr>
                              <w:t>，代理人應填寫並出示本授權書及身分證件。</w:t>
                            </w:r>
                          </w:p>
                          <w:p w14:paraId="0B2EEE40" w14:textId="77777777" w:rsidR="008F3942" w:rsidRDefault="008F3942">
                            <w:pPr>
                              <w:pStyle w:val="2"/>
                              <w:tabs>
                                <w:tab w:val="left" w:pos="-153"/>
                                <w:tab w:val="left" w:pos="0"/>
                              </w:tabs>
                              <w:spacing w:line="460" w:lineRule="exact"/>
                              <w:ind w:left="0" w:firstLine="0"/>
                            </w:pP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</w:rPr>
                              <w:t xml:space="preserve">  </w:t>
                            </w: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  <w:u w:val="single"/>
                              </w:rPr>
                              <w:t>章得以</w:t>
                            </w:r>
                            <w:r w:rsidRPr="00110FCD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Cs w:val="26"/>
                                <w:u w:val="single"/>
                              </w:rPr>
                              <w:t>代理人</w:t>
                            </w: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  <w:u w:val="single"/>
                              </w:rPr>
                              <w:t>簽名代替)</w:t>
                            </w:r>
                            <w:r w:rsidRPr="00110FCD">
                              <w:rPr>
                                <w:rFonts w:ascii="標楷體" w:eastAsia="標楷體" w:hAnsi="標楷體"/>
                                <w:szCs w:val="26"/>
                              </w:rPr>
                              <w:t>，代理人應填寫並出示本授權書及身分證件。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5ECD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.6pt;width:483pt;height:154.15pt;z-index:25165772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" o:allowincell="f">
                <v:fill opacity="0"/>
                <v:textbox>
                  <w:txbxContent>
                    <w:p w14:paraId="32B9342D" w14:textId="77777777" w:rsidR="008F3942" w:rsidRPr="00110FCD" w:rsidRDefault="008F3942">
                      <w:pPr>
                        <w:pStyle w:val="a5"/>
                        <w:spacing w:line="460" w:lineRule="exact"/>
                        <w:jc w:val="both"/>
                        <w:rPr>
                          <w:rFonts w:ascii="標楷體" w:hAnsi="標楷體"/>
                          <w:sz w:val="26"/>
                          <w:szCs w:val="26"/>
                        </w:rPr>
                      </w:pPr>
                      <w:r w:rsidRPr="00110FCD">
                        <w:rPr>
                          <w:rFonts w:ascii="標楷體" w:hAnsi="標楷體"/>
                          <w:b/>
                          <w:sz w:val="26"/>
                          <w:szCs w:val="26"/>
                        </w:rPr>
                        <w:t>注意事項：</w:t>
                      </w:r>
                    </w:p>
                    <w:p w14:paraId="061374DE" w14:textId="77777777" w:rsidR="008F3942" w:rsidRPr="00110FCD" w:rsidRDefault="008F3942">
                      <w:pPr>
                        <w:pStyle w:val="a5"/>
                        <w:spacing w:line="460" w:lineRule="exact"/>
                        <w:jc w:val="both"/>
                        <w:rPr>
                          <w:rFonts w:ascii="標楷體" w:hAnsi="標楷體"/>
                          <w:sz w:val="26"/>
                          <w:szCs w:val="26"/>
                        </w:rPr>
                      </w:pPr>
                      <w:r w:rsidRPr="00110FCD">
                        <w:rPr>
                          <w:rFonts w:ascii="標楷體" w:hAnsi="標楷體"/>
                          <w:sz w:val="26"/>
                          <w:szCs w:val="26"/>
                        </w:rPr>
                        <w:t>金融機構</w:t>
                      </w:r>
                      <w:r w:rsidRPr="00110FCD">
                        <w:rPr>
                          <w:rFonts w:ascii="標楷體" w:hAnsi="標楷體"/>
                          <w:spacing w:val="-6"/>
                          <w:sz w:val="26"/>
                          <w:szCs w:val="26"/>
                          <w:u w:val="single"/>
                        </w:rPr>
                        <w:t>負責人</w:t>
                      </w:r>
                      <w:r w:rsidRPr="00110FCD">
                        <w:rPr>
                          <w:rFonts w:ascii="標楷體" w:hAnsi="標楷體"/>
                          <w:spacing w:val="-6"/>
                          <w:sz w:val="26"/>
                          <w:szCs w:val="26"/>
                        </w:rPr>
                        <w:t>或代理人於</w:t>
                      </w:r>
                      <w:r w:rsidRPr="00110FCD">
                        <w:rPr>
                          <w:rFonts w:ascii="標楷體" w:hAnsi="標楷體"/>
                          <w:b/>
                          <w:spacing w:val="-6"/>
                          <w:sz w:val="26"/>
                          <w:szCs w:val="26"/>
                        </w:rPr>
                        <w:t>參加投標時</w:t>
                      </w:r>
                      <w:r w:rsidRPr="00110FCD">
                        <w:rPr>
                          <w:rFonts w:ascii="標楷體" w:hAnsi="標楷體"/>
                          <w:spacing w:val="-6"/>
                          <w:sz w:val="26"/>
                          <w:szCs w:val="26"/>
                        </w:rPr>
                        <w:t>，應依下列規定</w:t>
                      </w:r>
                      <w:r w:rsidRPr="00110FCD">
                        <w:rPr>
                          <w:rFonts w:ascii="標楷體" w:hAnsi="標楷體"/>
                          <w:b/>
                          <w:spacing w:val="-6"/>
                          <w:sz w:val="26"/>
                          <w:szCs w:val="26"/>
                        </w:rPr>
                        <w:t>出示身分證件及本授權書</w:t>
                      </w:r>
                      <w:r w:rsidRPr="00110FCD">
                        <w:rPr>
                          <w:rFonts w:ascii="標楷體" w:hAnsi="標楷體"/>
                          <w:spacing w:val="-6"/>
                          <w:sz w:val="26"/>
                          <w:szCs w:val="26"/>
                        </w:rPr>
                        <w:t>：</w:t>
                      </w:r>
                    </w:p>
                    <w:p w14:paraId="337713BC" w14:textId="77777777" w:rsidR="008F3942" w:rsidRPr="00110FCD" w:rsidRDefault="008F3942">
                      <w:pPr>
                        <w:pStyle w:val="a5"/>
                        <w:spacing w:line="460" w:lineRule="exact"/>
                        <w:ind w:left="283" w:hanging="283"/>
                        <w:jc w:val="both"/>
                        <w:rPr>
                          <w:rFonts w:ascii="標楷體" w:hAnsi="標楷體"/>
                          <w:sz w:val="26"/>
                          <w:szCs w:val="26"/>
                        </w:rPr>
                      </w:pPr>
                      <w:r w:rsidRPr="00110FCD">
                        <w:rPr>
                          <w:rFonts w:ascii="標楷體" w:hAnsi="標楷體"/>
                          <w:sz w:val="26"/>
                          <w:szCs w:val="26"/>
                        </w:rPr>
                        <w:t>1.投標金融機構若由</w:t>
                      </w:r>
                      <w:r w:rsidRPr="00110FCD">
                        <w:rPr>
                          <w:rFonts w:ascii="標楷體" w:hAnsi="標楷體"/>
                          <w:sz w:val="26"/>
                          <w:szCs w:val="26"/>
                          <w:u w:val="single"/>
                        </w:rPr>
                        <w:t>負責人</w:t>
                      </w:r>
                      <w:r w:rsidRPr="00110FCD">
                        <w:rPr>
                          <w:rFonts w:ascii="標楷體" w:hAnsi="標楷體"/>
                          <w:sz w:val="26"/>
                          <w:szCs w:val="26"/>
                        </w:rPr>
                        <w:t>親自出席開標，請攜帶金融機構印章及</w:t>
                      </w:r>
                      <w:r w:rsidRPr="00110FCD">
                        <w:rPr>
                          <w:rFonts w:ascii="標楷體" w:hAnsi="標楷體"/>
                          <w:sz w:val="26"/>
                          <w:szCs w:val="26"/>
                          <w:u w:val="single"/>
                        </w:rPr>
                        <w:t>負責人</w:t>
                      </w:r>
                      <w:r w:rsidRPr="00110FCD">
                        <w:rPr>
                          <w:rFonts w:ascii="標楷體" w:hAnsi="標楷體"/>
                          <w:sz w:val="26"/>
                          <w:szCs w:val="26"/>
                        </w:rPr>
                        <w:t>印章(</w:t>
                      </w:r>
                      <w:r w:rsidRPr="00110FCD">
                        <w:rPr>
                          <w:rFonts w:ascii="標楷體" w:hAnsi="標楷體"/>
                          <w:sz w:val="26"/>
                          <w:szCs w:val="26"/>
                          <w:u w:val="single"/>
                        </w:rPr>
                        <w:t>如未帶印章得以簽名代替)</w:t>
                      </w:r>
                      <w:r w:rsidRPr="00110FCD">
                        <w:rPr>
                          <w:rFonts w:ascii="標楷體" w:hAnsi="標楷體"/>
                          <w:sz w:val="26"/>
                          <w:szCs w:val="26"/>
                        </w:rPr>
                        <w:t>，並出示身分證件，本授權書則無須填寫及出示。</w:t>
                      </w:r>
                    </w:p>
                    <w:p w14:paraId="7A3CD7C7" w14:textId="77777777" w:rsidR="008F3942" w:rsidRPr="00110FCD" w:rsidRDefault="008F3942" w:rsidP="007F3383">
                      <w:pPr>
                        <w:pStyle w:val="2"/>
                        <w:tabs>
                          <w:tab w:val="left" w:pos="-353"/>
                          <w:tab w:val="left" w:pos="-200"/>
                        </w:tabs>
                        <w:spacing w:line="460" w:lineRule="exact"/>
                        <w:ind w:left="260" w:right="283" w:hangingChars="100" w:hanging="260"/>
                        <w:rPr>
                          <w:rFonts w:ascii="標楷體" w:eastAsia="標楷體" w:hAnsi="標楷體"/>
                          <w:szCs w:val="26"/>
                        </w:rPr>
                      </w:pPr>
                      <w:r w:rsidRPr="00110FCD">
                        <w:rPr>
                          <w:rFonts w:ascii="標楷體" w:eastAsia="標楷體" w:hAnsi="標楷體"/>
                          <w:szCs w:val="26"/>
                        </w:rPr>
                        <w:t>2.投標金融機構若委由代理人出席開標，請攜帶金融機構印章及</w:t>
                      </w:r>
                      <w:r w:rsidRPr="00110FCD">
                        <w:rPr>
                          <w:rFonts w:ascii="標楷體" w:eastAsia="標楷體" w:hAnsi="標楷體"/>
                          <w:szCs w:val="26"/>
                          <w:u w:val="single"/>
                        </w:rPr>
                        <w:t>負責人</w:t>
                      </w:r>
                      <w:r w:rsidRPr="00110FCD">
                        <w:rPr>
                          <w:rFonts w:ascii="標楷體" w:eastAsia="標楷體" w:hAnsi="標楷體"/>
                          <w:szCs w:val="26"/>
                        </w:rPr>
                        <w:t>印章(</w:t>
                      </w:r>
                      <w:r w:rsidRPr="00110FCD">
                        <w:rPr>
                          <w:rFonts w:ascii="標楷體" w:eastAsia="標楷體" w:hAnsi="標楷體"/>
                          <w:szCs w:val="26"/>
                          <w:u w:val="single"/>
                        </w:rPr>
                        <w:t>如未帶印</w:t>
                      </w:r>
                      <w:r w:rsidR="007F3383">
                        <w:rPr>
                          <w:rFonts w:ascii="標楷體" w:eastAsia="標楷體" w:hAnsi="標楷體" w:hint="eastAsia"/>
                          <w:szCs w:val="26"/>
                          <w:u w:val="single"/>
                        </w:rPr>
                        <w:t>章得以</w:t>
                      </w:r>
                      <w:r w:rsidR="007F3383" w:rsidRPr="007F3383">
                        <w:rPr>
                          <w:rFonts w:ascii="標楷體" w:eastAsia="標楷體" w:hAnsi="標楷體" w:hint="eastAsia"/>
                          <w:color w:val="FF0000"/>
                          <w:szCs w:val="26"/>
                          <w:u w:val="single"/>
                        </w:rPr>
                        <w:t>代理人</w:t>
                      </w:r>
                      <w:r w:rsidR="007F3383">
                        <w:rPr>
                          <w:rFonts w:ascii="標楷體" w:eastAsia="標楷體" w:hAnsi="標楷體" w:hint="eastAsia"/>
                          <w:szCs w:val="26"/>
                          <w:u w:val="single"/>
                        </w:rPr>
                        <w:t>簽名代替)</w:t>
                      </w:r>
                      <w:r w:rsidR="007F3383" w:rsidRPr="007F3383">
                        <w:rPr>
                          <w:rFonts w:ascii="標楷體" w:eastAsia="標楷體" w:hAnsi="標楷體" w:hint="eastAsia"/>
                          <w:szCs w:val="26"/>
                        </w:rPr>
                        <w:t>，代理人應填寫並出示本授權書及身分證件。</w:t>
                      </w:r>
                    </w:p>
                    <w:p w14:paraId="0B2EEE40" w14:textId="77777777" w:rsidR="008F3942" w:rsidRDefault="008F3942">
                      <w:pPr>
                        <w:pStyle w:val="2"/>
                        <w:tabs>
                          <w:tab w:val="left" w:pos="-153"/>
                          <w:tab w:val="left" w:pos="0"/>
                        </w:tabs>
                        <w:spacing w:line="460" w:lineRule="exact"/>
                        <w:ind w:left="0" w:firstLine="0"/>
                      </w:pPr>
                      <w:r w:rsidRPr="00110FCD">
                        <w:rPr>
                          <w:rFonts w:ascii="標楷體" w:eastAsia="標楷體" w:hAnsi="標楷體"/>
                          <w:szCs w:val="26"/>
                        </w:rPr>
                        <w:t xml:space="preserve">  </w:t>
                      </w:r>
                      <w:r w:rsidRPr="00110FCD">
                        <w:rPr>
                          <w:rFonts w:ascii="標楷體" w:eastAsia="標楷體" w:hAnsi="標楷體"/>
                          <w:szCs w:val="26"/>
                          <w:u w:val="single"/>
                        </w:rPr>
                        <w:t>章得以</w:t>
                      </w:r>
                      <w:r w:rsidRPr="00110FCD">
                        <w:rPr>
                          <w:rFonts w:ascii="標楷體" w:eastAsia="標楷體" w:hAnsi="標楷體"/>
                          <w:b/>
                          <w:color w:val="FF0000"/>
                          <w:szCs w:val="26"/>
                          <w:u w:val="single"/>
                        </w:rPr>
                        <w:t>代理人</w:t>
                      </w:r>
                      <w:r w:rsidRPr="00110FCD">
                        <w:rPr>
                          <w:rFonts w:ascii="標楷體" w:eastAsia="標楷體" w:hAnsi="標楷體"/>
                          <w:szCs w:val="26"/>
                          <w:u w:val="single"/>
                        </w:rPr>
                        <w:t>簽名代替)</w:t>
                      </w:r>
                      <w:r w:rsidRPr="00110FCD">
                        <w:rPr>
                          <w:rFonts w:ascii="標楷體" w:eastAsia="標楷體" w:hAnsi="標楷體"/>
                          <w:szCs w:val="26"/>
                        </w:rPr>
                        <w:t>，代理人應填寫並出示本授權書及身分證件。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F3942">
      <w:pgSz w:w="11906" w:h="16838"/>
      <w:pgMar w:top="1440" w:right="1800" w:bottom="1440" w:left="1800" w:header="720" w:footer="720" w:gutter="0"/>
      <w:cols w:space="720"/>
      <w:docGrid w:type="lines" w:linePitch="600" w:charSpace="-204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微軟正黑體"/>
    <w:charset w:val="88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361"/>
    <w:rsid w:val="000A25EF"/>
    <w:rsid w:val="00110FCD"/>
    <w:rsid w:val="002D63F5"/>
    <w:rsid w:val="002E6D45"/>
    <w:rsid w:val="00476152"/>
    <w:rsid w:val="0071392D"/>
    <w:rsid w:val="00793361"/>
    <w:rsid w:val="007D1E51"/>
    <w:rsid w:val="007F3383"/>
    <w:rsid w:val="008D140C"/>
    <w:rsid w:val="008F3942"/>
    <w:rsid w:val="00965BDC"/>
    <w:rsid w:val="009F7DE4"/>
    <w:rsid w:val="00BC422D"/>
    <w:rsid w:val="00CD6895"/>
    <w:rsid w:val="00DE1796"/>
    <w:rsid w:val="00E86352"/>
    <w:rsid w:val="00F9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0270646"/>
  <w15:chartTrackingRefBased/>
  <w15:docId w15:val="{52A45C04-DD37-41E2-A1A2-86E1F3CA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rPr>
      <w:kern w:val="2"/>
    </w:rPr>
  </w:style>
  <w:style w:type="character" w:customStyle="1" w:styleId="a4">
    <w:name w:val="頁尾 字元"/>
    <w:rPr>
      <w:kern w:val="2"/>
    </w:rPr>
  </w:style>
  <w:style w:type="paragraph" w:styleId="a5">
    <w:name w:val="Body Text"/>
    <w:basedOn w:val="a"/>
    <w:pPr>
      <w:spacing w:line="360" w:lineRule="exact"/>
    </w:pPr>
    <w:rPr>
      <w:rFonts w:eastAsia="標楷體"/>
      <w:sz w:val="28"/>
    </w:rPr>
  </w:style>
  <w:style w:type="paragraph" w:styleId="2">
    <w:name w:val="Body Text Indent 2"/>
    <w:basedOn w:val="a"/>
    <w:pPr>
      <w:spacing w:line="360" w:lineRule="exact"/>
      <w:ind w:left="520" w:hanging="520"/>
      <w:jc w:val="both"/>
    </w:pPr>
    <w:rPr>
      <w:rFonts w:ascii="華康楷書體W5" w:eastAsia="華康楷書體W5" w:hAnsi="華康楷書體W5" w:cs="華康楷書體W5"/>
      <w:sz w:val="26"/>
    </w:rPr>
  </w:style>
  <w:style w:type="paragraph" w:customStyle="1" w:styleId="a6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</w:style>
  <w:style w:type="paragraph" w:customStyle="1" w:styleId="a9">
    <w:name w:val="外框內容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25;&#21123;&#32068;\&#36039;&#37329;&#35519;&#24230;\&#30701;&#36024;&#25307;&#27161;&#20316;&#26989;\113&#24180;2&#26376;\&#25307;&#27161;\&#38468;&#20214;6.&#22996;&#35351;&#20195;&#29702;&#25480;&#27402;&#2636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附件6.委託代理授權書</Template>
  <TotalTime>0</TotalTime>
  <Pages>1</Pages>
  <Words>125</Words>
  <Characters>128</Characters>
  <Application>Microsoft Office Word</Application>
  <DocSecurity>0</DocSecurity>
  <Lines>16</Lines>
  <Paragraphs>16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委託代理證明書</dc:title>
  <dc:subject/>
  <dc:creator>李亞雯</dc:creator>
  <cp:keywords/>
  <cp:lastModifiedBy>李亞雯</cp:lastModifiedBy>
  <cp:revision>3</cp:revision>
  <cp:lastPrinted>2021-10-08T02:29:00Z</cp:lastPrinted>
  <dcterms:created xsi:type="dcterms:W3CDTF">2026-06-09T06:37:00Z</dcterms:created>
  <dcterms:modified xsi:type="dcterms:W3CDTF">2026-06-09T06:37:00Z</dcterms:modified>
</cp:coreProperties>
</file>