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22DE" w:rsidRPr="000116A5" w:rsidRDefault="008B22DE" w:rsidP="008B22DE">
      <w:pPr>
        <w:pStyle w:val="a3"/>
        <w:snapToGrid/>
        <w:spacing w:afterLines="0" w:line="400" w:lineRule="exact"/>
        <w:ind w:right="309"/>
        <w:jc w:val="center"/>
        <w:rPr>
          <w:rFonts w:ascii="標楷體" w:hAnsi="標楷體" w:cs="Arial"/>
          <w:b/>
          <w:color w:val="000000"/>
          <w:sz w:val="32"/>
          <w:szCs w:val="32"/>
        </w:rPr>
      </w:pPr>
      <w:r w:rsidRPr="000116A5">
        <w:rPr>
          <w:rFonts w:ascii="標楷體" w:hAnsi="標楷體" w:cs="Arial" w:hint="eastAsia"/>
          <w:b/>
          <w:color w:val="000000"/>
          <w:sz w:val="32"/>
          <w:szCs w:val="32"/>
        </w:rPr>
        <w:t>「科學園區人才培育補助計畫」</w:t>
      </w:r>
    </w:p>
    <w:p w:rsidR="008B22DE" w:rsidRPr="00C25639" w:rsidRDefault="008B22DE" w:rsidP="008B22DE">
      <w:pPr>
        <w:spacing w:line="400" w:lineRule="exact"/>
        <w:ind w:right="309"/>
        <w:jc w:val="center"/>
        <w:rPr>
          <w:rFonts w:ascii="標楷體" w:eastAsia="標楷體" w:hAnsi="標楷體" w:cs="Arial"/>
          <w:b/>
          <w:sz w:val="32"/>
          <w:szCs w:val="32"/>
        </w:rPr>
      </w:pPr>
      <w:r w:rsidRPr="00C25639">
        <w:rPr>
          <w:rFonts w:ascii="標楷體" w:eastAsia="標楷體" w:hAnsi="標楷體" w:cs="Arial" w:hint="eastAsia"/>
          <w:b/>
          <w:sz w:val="32"/>
          <w:szCs w:val="32"/>
        </w:rPr>
        <w:t>計畫變更申請表</w:t>
      </w:r>
    </w:p>
    <w:p w:rsidR="008B22DE" w:rsidRPr="00C25639" w:rsidRDefault="008B22DE" w:rsidP="004B672E">
      <w:pPr>
        <w:tabs>
          <w:tab w:val="left" w:pos="3544"/>
          <w:tab w:val="left" w:pos="6663"/>
        </w:tabs>
        <w:snapToGrid w:val="0"/>
        <w:spacing w:beforeLines="50" w:before="180" w:line="400" w:lineRule="exact"/>
        <w:ind w:left="561" w:rightChars="-319" w:right="-766" w:hanging="561"/>
        <w:jc w:val="center"/>
        <w:rPr>
          <w:rFonts w:ascii="標楷體" w:eastAsia="標楷體" w:hAnsi="標楷體" w:cs="Arial"/>
          <w:sz w:val="26"/>
        </w:rPr>
      </w:pPr>
      <w:r w:rsidRPr="00C25639">
        <w:rPr>
          <w:rFonts w:ascii="標楷體" w:eastAsia="標楷體" w:hAnsi="標楷體" w:cs="Arial" w:hint="eastAsia"/>
          <w:b/>
          <w:sz w:val="32"/>
          <w:szCs w:val="32"/>
        </w:rPr>
        <w:tab/>
      </w:r>
      <w:r w:rsidRPr="00C25639">
        <w:rPr>
          <w:rFonts w:ascii="標楷體" w:eastAsia="標楷體" w:hAnsi="標楷體" w:cs="Arial" w:hint="eastAsia"/>
          <w:b/>
          <w:sz w:val="32"/>
          <w:szCs w:val="32"/>
        </w:rPr>
        <w:tab/>
      </w:r>
      <w:r w:rsidRPr="00C25639">
        <w:rPr>
          <w:rFonts w:ascii="標楷體" w:eastAsia="標楷體" w:hAnsi="標楷體" w:cs="Arial" w:hint="eastAsia"/>
          <w:b/>
          <w:sz w:val="32"/>
          <w:szCs w:val="32"/>
        </w:rPr>
        <w:tab/>
      </w:r>
      <w:r w:rsidRPr="00C25639">
        <w:rPr>
          <w:rFonts w:ascii="標楷體" w:eastAsia="標楷體" w:hAnsi="標楷體" w:cs="Arial" w:hint="eastAsia"/>
          <w:b/>
          <w:sz w:val="32"/>
          <w:szCs w:val="32"/>
        </w:rPr>
        <w:tab/>
      </w:r>
      <w:r w:rsidRPr="00C25639">
        <w:rPr>
          <w:rFonts w:ascii="標楷體" w:eastAsia="標楷體" w:hAnsi="標楷體" w:cs="Arial" w:hint="eastAsia"/>
          <w:b/>
          <w:sz w:val="32"/>
          <w:szCs w:val="32"/>
        </w:rPr>
        <w:tab/>
      </w:r>
      <w:r w:rsidRPr="00C25639">
        <w:rPr>
          <w:rFonts w:ascii="標楷體" w:eastAsia="標楷體" w:hAnsi="標楷體" w:cs="Arial" w:hint="eastAsia"/>
          <w:b/>
          <w:sz w:val="32"/>
          <w:szCs w:val="32"/>
        </w:rPr>
        <w:tab/>
      </w:r>
      <w:r w:rsidRPr="00C25639">
        <w:rPr>
          <w:rFonts w:ascii="標楷體" w:eastAsia="標楷體" w:hAnsi="標楷體" w:cs="Arial" w:hint="eastAsia"/>
          <w:b/>
          <w:sz w:val="32"/>
          <w:szCs w:val="32"/>
        </w:rPr>
        <w:tab/>
      </w:r>
      <w:r w:rsidRPr="00C25639">
        <w:rPr>
          <w:rFonts w:ascii="標楷體" w:eastAsia="標楷體" w:hAnsi="標楷體" w:cs="Arial" w:hint="eastAsia"/>
          <w:b/>
          <w:sz w:val="32"/>
          <w:szCs w:val="32"/>
        </w:rPr>
        <w:tab/>
      </w:r>
      <w:r w:rsidRPr="00C25639">
        <w:rPr>
          <w:rFonts w:ascii="標楷體" w:eastAsia="標楷體" w:hAnsi="標楷體" w:cs="Arial" w:hint="eastAsia"/>
          <w:sz w:val="26"/>
        </w:rPr>
        <w:tab/>
      </w:r>
      <w:r w:rsidRPr="00C25639">
        <w:rPr>
          <w:rFonts w:ascii="標楷體" w:eastAsia="標楷體" w:hAnsi="標楷體" w:cs="Arial" w:hint="eastAsia"/>
          <w:sz w:val="26"/>
        </w:rPr>
        <w:tab/>
      </w:r>
      <w:r w:rsidRPr="00C25639">
        <w:rPr>
          <w:rFonts w:ascii="標楷體" w:eastAsia="標楷體" w:hAnsi="標楷體" w:cs="Arial" w:hint="eastAsia"/>
          <w:sz w:val="26"/>
        </w:rPr>
        <w:tab/>
      </w:r>
      <w:r w:rsidRPr="00C25639">
        <w:rPr>
          <w:rFonts w:ascii="標楷體" w:eastAsia="標楷體" w:hAnsi="標楷體" w:cs="Arial" w:hint="eastAsia"/>
          <w:sz w:val="26"/>
        </w:rPr>
        <w:tab/>
      </w:r>
    </w:p>
    <w:p w:rsidR="008B22DE" w:rsidRPr="00C25639" w:rsidRDefault="008B22DE" w:rsidP="008B22DE">
      <w:pPr>
        <w:tabs>
          <w:tab w:val="left" w:pos="3544"/>
          <w:tab w:val="left" w:pos="6663"/>
        </w:tabs>
        <w:snapToGrid w:val="0"/>
        <w:spacing w:line="400" w:lineRule="exact"/>
        <w:ind w:left="561" w:rightChars="-319" w:right="-766" w:hanging="561"/>
        <w:jc w:val="both"/>
        <w:rPr>
          <w:rFonts w:ascii="標楷體" w:eastAsia="標楷體" w:hAnsi="標楷體" w:cs="Arial"/>
          <w:sz w:val="26"/>
        </w:rPr>
      </w:pPr>
      <w:r w:rsidRPr="00C25639">
        <w:rPr>
          <w:rFonts w:ascii="標楷體" w:eastAsia="標楷體" w:hAnsi="標楷體" w:cs="Arial" w:hint="eastAsia"/>
          <w:sz w:val="26"/>
        </w:rPr>
        <w:t>學</w:t>
      </w:r>
      <w:r w:rsidR="005062AC" w:rsidRPr="00C25639">
        <w:rPr>
          <w:rFonts w:ascii="標楷體" w:eastAsia="標楷體" w:hAnsi="標楷體" w:cs="Arial" w:hint="eastAsia"/>
          <w:sz w:val="26"/>
        </w:rPr>
        <w:t xml:space="preserve"> </w:t>
      </w:r>
      <w:r w:rsidRPr="00C25639">
        <w:rPr>
          <w:rFonts w:ascii="標楷體" w:eastAsia="標楷體" w:hAnsi="標楷體" w:cs="Arial" w:hint="eastAsia"/>
          <w:sz w:val="26"/>
        </w:rPr>
        <w:t>期</w:t>
      </w:r>
      <w:r w:rsidR="005062AC" w:rsidRPr="00C25639">
        <w:rPr>
          <w:rFonts w:ascii="標楷體" w:eastAsia="標楷體" w:hAnsi="標楷體" w:cs="Arial" w:hint="eastAsia"/>
          <w:sz w:val="26"/>
        </w:rPr>
        <w:t xml:space="preserve"> </w:t>
      </w:r>
      <w:r w:rsidRPr="00C25639">
        <w:rPr>
          <w:rFonts w:ascii="標楷體" w:eastAsia="標楷體" w:hAnsi="標楷體" w:cs="Arial" w:hint="eastAsia"/>
          <w:sz w:val="26"/>
        </w:rPr>
        <w:t>別</w:t>
      </w:r>
      <w:r w:rsidR="005062AC" w:rsidRPr="00C25639">
        <w:rPr>
          <w:rFonts w:ascii="標楷體" w:eastAsia="標楷體" w:hAnsi="標楷體" w:cs="Arial" w:hint="eastAsia"/>
          <w:sz w:val="26"/>
        </w:rPr>
        <w:t>：</w:t>
      </w:r>
      <w:r w:rsidRPr="00C25639">
        <w:rPr>
          <w:rFonts w:ascii="標楷體" w:eastAsia="標楷體" w:hAnsi="標楷體" w:cs="Arial" w:hint="eastAsia"/>
          <w:sz w:val="26"/>
        </w:rPr>
        <w:t>□</w:t>
      </w:r>
      <w:r w:rsidR="00A16BDA">
        <w:rPr>
          <w:rFonts w:eastAsia="標楷體" w:hint="eastAsia"/>
          <w:sz w:val="26"/>
        </w:rPr>
        <w:t>11</w:t>
      </w:r>
      <w:r w:rsidR="00A93277">
        <w:rPr>
          <w:rFonts w:eastAsia="標楷體"/>
          <w:sz w:val="26"/>
        </w:rPr>
        <w:t>4</w:t>
      </w:r>
      <w:r w:rsidR="005F4EB2" w:rsidRPr="00C25639">
        <w:rPr>
          <w:rFonts w:ascii="標楷體" w:eastAsia="標楷體" w:hAnsi="標楷體" w:cs="Arial" w:hint="eastAsia"/>
          <w:sz w:val="26"/>
        </w:rPr>
        <w:t>上</w:t>
      </w:r>
      <w:r w:rsidRPr="00C25639">
        <w:rPr>
          <w:rFonts w:ascii="標楷體" w:eastAsia="標楷體" w:hAnsi="標楷體" w:cs="Arial" w:hint="eastAsia"/>
          <w:sz w:val="26"/>
        </w:rPr>
        <w:t>學期</w:t>
      </w:r>
      <w:r w:rsidR="005F4EB2" w:rsidRPr="00C25639">
        <w:rPr>
          <w:rFonts w:ascii="標楷體" w:eastAsia="標楷體" w:hAnsi="標楷體" w:cs="Arial" w:hint="eastAsia"/>
          <w:sz w:val="26"/>
        </w:rPr>
        <w:t xml:space="preserve"> □</w:t>
      </w:r>
      <w:r w:rsidR="00A16BDA">
        <w:rPr>
          <w:rFonts w:eastAsia="標楷體"/>
          <w:sz w:val="26"/>
        </w:rPr>
        <w:t>11</w:t>
      </w:r>
      <w:r w:rsidR="00A93277">
        <w:rPr>
          <w:rFonts w:eastAsia="標楷體"/>
          <w:sz w:val="26"/>
        </w:rPr>
        <w:t>4</w:t>
      </w:r>
      <w:r w:rsidR="005F4EB2" w:rsidRPr="00C25639">
        <w:rPr>
          <w:rFonts w:ascii="標楷體" w:eastAsia="標楷體" w:hAnsi="標楷體" w:cs="Arial" w:hint="eastAsia"/>
          <w:sz w:val="26"/>
        </w:rPr>
        <w:t>下學期</w:t>
      </w:r>
      <w:r w:rsidR="003127D9" w:rsidRPr="00C25639">
        <w:rPr>
          <w:rFonts w:ascii="標楷體" w:eastAsia="標楷體" w:hAnsi="標楷體" w:cs="Arial" w:hint="eastAsia"/>
          <w:sz w:val="26"/>
        </w:rPr>
        <w:t xml:space="preserve">                    </w:t>
      </w:r>
      <w:r w:rsidR="00641715">
        <w:rPr>
          <w:rFonts w:ascii="標楷體" w:eastAsia="標楷體" w:hAnsi="標楷體" w:cs="Arial" w:hint="eastAsia"/>
          <w:sz w:val="26"/>
        </w:rPr>
        <w:t xml:space="preserve">  </w:t>
      </w:r>
      <w:r w:rsidR="003127D9" w:rsidRPr="00C25639">
        <w:rPr>
          <w:rFonts w:ascii="標楷體" w:eastAsia="標楷體" w:hAnsi="標楷體" w:cs="Arial" w:hint="eastAsia"/>
          <w:sz w:val="26"/>
        </w:rPr>
        <w:t xml:space="preserve">                           </w:t>
      </w:r>
      <w:r w:rsidR="003127D9" w:rsidRPr="00C25639">
        <w:rPr>
          <w:rFonts w:ascii="標楷體" w:eastAsia="標楷體" w:hAnsi="標楷體" w:cs="Arial"/>
          <w:sz w:val="26"/>
        </w:rPr>
        <w:t>填表日</w:t>
      </w:r>
      <w:r w:rsidR="003127D9" w:rsidRPr="00641715">
        <w:rPr>
          <w:rFonts w:eastAsia="標楷體" w:hAnsi="標楷體"/>
          <w:sz w:val="26"/>
        </w:rPr>
        <w:t>期：</w:t>
      </w:r>
      <w:r w:rsidR="00A93277">
        <w:rPr>
          <w:rFonts w:eastAsia="標楷體"/>
          <w:sz w:val="26"/>
        </w:rPr>
        <w:t>114</w:t>
      </w:r>
      <w:r w:rsidR="003127D9" w:rsidRPr="00641715">
        <w:rPr>
          <w:rFonts w:eastAsia="標楷體"/>
          <w:sz w:val="26"/>
        </w:rPr>
        <w:t>年</w:t>
      </w:r>
      <w:r w:rsidR="003127D9" w:rsidRPr="00641715">
        <w:rPr>
          <w:rFonts w:eastAsia="標楷體"/>
          <w:sz w:val="26"/>
        </w:rPr>
        <w:t>XX</w:t>
      </w:r>
      <w:r w:rsidR="003127D9" w:rsidRPr="00641715">
        <w:rPr>
          <w:rFonts w:eastAsia="標楷體"/>
          <w:sz w:val="26"/>
        </w:rPr>
        <w:t>月</w:t>
      </w:r>
      <w:r w:rsidR="003127D9" w:rsidRPr="00641715">
        <w:rPr>
          <w:rFonts w:eastAsia="標楷體"/>
          <w:sz w:val="26"/>
        </w:rPr>
        <w:t>XX</w:t>
      </w:r>
      <w:r w:rsidR="003127D9" w:rsidRPr="00641715">
        <w:rPr>
          <w:rFonts w:eastAsia="標楷體" w:hAnsi="標楷體"/>
          <w:sz w:val="26"/>
        </w:rPr>
        <w:t>日</w:t>
      </w:r>
    </w:p>
    <w:p w:rsidR="00C7439D" w:rsidRPr="00C25639" w:rsidRDefault="00196817" w:rsidP="008B22DE">
      <w:pPr>
        <w:tabs>
          <w:tab w:val="left" w:pos="3544"/>
          <w:tab w:val="left" w:pos="6663"/>
        </w:tabs>
        <w:snapToGrid w:val="0"/>
        <w:spacing w:line="400" w:lineRule="exact"/>
        <w:ind w:left="561" w:rightChars="-319" w:right="-766" w:hanging="561"/>
        <w:jc w:val="both"/>
        <w:rPr>
          <w:rFonts w:ascii="標楷體" w:eastAsia="標楷體" w:hAnsi="標楷體" w:cs="Arial"/>
          <w:sz w:val="26"/>
        </w:rPr>
      </w:pPr>
      <w:r>
        <w:rPr>
          <w:rFonts w:ascii="標楷體" w:eastAsia="標楷體" w:hAnsi="標楷體" w:cs="Arial" w:hint="eastAsia"/>
          <w:sz w:val="26"/>
        </w:rPr>
        <w:t>培育</w:t>
      </w:r>
      <w:r w:rsidR="008B22DE" w:rsidRPr="00C25639">
        <w:rPr>
          <w:rFonts w:ascii="標楷體" w:eastAsia="標楷體" w:hAnsi="標楷體" w:cs="Arial" w:hint="eastAsia"/>
          <w:sz w:val="26"/>
        </w:rPr>
        <w:t xml:space="preserve">學校：               </w:t>
      </w:r>
      <w:r w:rsidR="003127D9" w:rsidRPr="00C25639">
        <w:rPr>
          <w:rFonts w:ascii="標楷體" w:eastAsia="標楷體" w:hAnsi="標楷體" w:cs="Arial" w:hint="eastAsia"/>
          <w:sz w:val="26"/>
        </w:rPr>
        <w:t xml:space="preserve">          </w:t>
      </w:r>
      <w:r w:rsidR="00C7439D" w:rsidRPr="00C25639">
        <w:rPr>
          <w:rFonts w:ascii="標楷體" w:eastAsia="標楷體" w:hAnsi="標楷體" w:cs="Arial" w:hint="eastAsia"/>
          <w:sz w:val="26"/>
        </w:rPr>
        <w:t>計畫主持人</w:t>
      </w:r>
      <w:r w:rsidR="008B22DE" w:rsidRPr="00C25639">
        <w:rPr>
          <w:rFonts w:ascii="標楷體" w:eastAsia="標楷體" w:hAnsi="標楷體" w:cs="Arial" w:hint="eastAsia"/>
          <w:sz w:val="26"/>
        </w:rPr>
        <w:t>：</w:t>
      </w:r>
      <w:r w:rsidR="00C7439D" w:rsidRPr="00C25639">
        <w:rPr>
          <w:rFonts w:ascii="標楷體" w:eastAsia="標楷體" w:hAnsi="標楷體" w:cs="Arial" w:hint="eastAsia"/>
          <w:sz w:val="26"/>
        </w:rPr>
        <w:t xml:space="preserve">                 </w:t>
      </w:r>
      <w:r w:rsidR="003127D9" w:rsidRPr="00C25639">
        <w:rPr>
          <w:rFonts w:ascii="標楷體" w:eastAsia="標楷體" w:hAnsi="標楷體" w:cs="Arial" w:hint="eastAsia"/>
          <w:sz w:val="26"/>
        </w:rPr>
        <w:t xml:space="preserve">  </w:t>
      </w:r>
      <w:r w:rsidR="00C7439D" w:rsidRPr="00C25639">
        <w:rPr>
          <w:rFonts w:ascii="標楷體" w:eastAsia="標楷體" w:hAnsi="標楷體" w:cs="Arial" w:hint="eastAsia"/>
          <w:sz w:val="26"/>
        </w:rPr>
        <w:t>計畫類型:</w:t>
      </w:r>
      <w:r w:rsidR="00C7439D" w:rsidRPr="00C25639">
        <w:rPr>
          <w:rFonts w:ascii="標楷體" w:eastAsia="標楷體" w:hAnsi="標楷體"/>
          <w:sz w:val="26"/>
        </w:rPr>
        <w:t xml:space="preserve"> □</w:t>
      </w:r>
      <w:r w:rsidR="00C7439D" w:rsidRPr="00C25639">
        <w:rPr>
          <w:rFonts w:eastAsia="標楷體"/>
          <w:sz w:val="26"/>
        </w:rPr>
        <w:t>A</w:t>
      </w:r>
      <w:r w:rsidR="00C7439D" w:rsidRPr="00C25639">
        <w:rPr>
          <w:rFonts w:ascii="標楷體" w:eastAsia="標楷體" w:hAnsi="標楷體" w:hint="eastAsia"/>
          <w:sz w:val="26"/>
        </w:rPr>
        <w:t xml:space="preserve">式模組課程  </w:t>
      </w:r>
      <w:r w:rsidR="00C7439D" w:rsidRPr="00C25639">
        <w:rPr>
          <w:rFonts w:ascii="標楷體" w:eastAsia="標楷體" w:hAnsi="標楷體"/>
          <w:sz w:val="26"/>
        </w:rPr>
        <w:t>□</w:t>
      </w:r>
      <w:r w:rsidR="00C7439D" w:rsidRPr="00C25639">
        <w:rPr>
          <w:rFonts w:eastAsia="標楷體" w:hint="eastAsia"/>
          <w:sz w:val="26"/>
        </w:rPr>
        <w:t>B</w:t>
      </w:r>
      <w:r w:rsidR="00C7439D" w:rsidRPr="00C25639">
        <w:rPr>
          <w:rFonts w:ascii="標楷體" w:eastAsia="標楷體" w:hAnsi="標楷體" w:hint="eastAsia"/>
          <w:sz w:val="26"/>
        </w:rPr>
        <w:t>式企業實習課程</w:t>
      </w:r>
    </w:p>
    <w:p w:rsidR="008B22DE" w:rsidRPr="00C25639" w:rsidRDefault="00C7439D" w:rsidP="008B22DE">
      <w:pPr>
        <w:tabs>
          <w:tab w:val="left" w:pos="3544"/>
          <w:tab w:val="left" w:pos="6663"/>
        </w:tabs>
        <w:snapToGrid w:val="0"/>
        <w:spacing w:line="400" w:lineRule="exact"/>
        <w:ind w:left="561" w:rightChars="-319" w:right="-766" w:hanging="561"/>
        <w:jc w:val="both"/>
        <w:rPr>
          <w:rFonts w:ascii="標楷體" w:eastAsia="標楷體" w:hAnsi="標楷體" w:cs="Arial"/>
          <w:sz w:val="26"/>
        </w:rPr>
      </w:pPr>
      <w:r w:rsidRPr="00C25639">
        <w:rPr>
          <w:rFonts w:ascii="標楷體" w:eastAsia="標楷體" w:hAnsi="標楷體" w:cs="Arial" w:hint="eastAsia"/>
          <w:sz w:val="26"/>
        </w:rPr>
        <w:t>計畫</w:t>
      </w:r>
      <w:r w:rsidR="008B22DE" w:rsidRPr="00C25639">
        <w:rPr>
          <w:rFonts w:ascii="標楷體" w:eastAsia="標楷體" w:hAnsi="標楷體" w:cs="Arial" w:hint="eastAsia"/>
          <w:sz w:val="26"/>
        </w:rPr>
        <w:t xml:space="preserve">名稱：               </w:t>
      </w:r>
      <w:r w:rsidR="00043335" w:rsidRPr="00C25639">
        <w:rPr>
          <w:rFonts w:ascii="標楷體" w:eastAsia="標楷體" w:hAnsi="標楷體" w:cs="Arial" w:hint="eastAsia"/>
          <w:sz w:val="26"/>
        </w:rPr>
        <w:t xml:space="preserve">                     </w:t>
      </w:r>
    </w:p>
    <w:tbl>
      <w:tblPr>
        <w:tblW w:w="15168" w:type="dxa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261"/>
        <w:gridCol w:w="4075"/>
        <w:gridCol w:w="4075"/>
        <w:gridCol w:w="3757"/>
      </w:tblGrid>
      <w:tr w:rsidR="008B22DE" w:rsidRPr="00C25639" w:rsidTr="00D04C01">
        <w:trPr>
          <w:cantSplit/>
          <w:trHeight w:val="210"/>
        </w:trPr>
        <w:tc>
          <w:tcPr>
            <w:tcW w:w="3261" w:type="dxa"/>
            <w:vMerge w:val="restart"/>
            <w:vAlign w:val="center"/>
          </w:tcPr>
          <w:p w:rsidR="008B22DE" w:rsidRPr="00C25639" w:rsidRDefault="008B22DE" w:rsidP="008B22DE">
            <w:pPr>
              <w:snapToGrid w:val="0"/>
              <w:spacing w:line="400" w:lineRule="exact"/>
              <w:jc w:val="center"/>
              <w:rPr>
                <w:rFonts w:ascii="標楷體" w:eastAsia="標楷體" w:hAnsi="標楷體" w:cs="Arial"/>
                <w:sz w:val="26"/>
              </w:rPr>
            </w:pPr>
            <w:r w:rsidRPr="00C25639">
              <w:rPr>
                <w:rFonts w:ascii="標楷體" w:eastAsia="標楷體" w:hAnsi="標楷體" w:cs="Arial" w:hint="eastAsia"/>
                <w:sz w:val="26"/>
              </w:rPr>
              <w:t>變更</w:t>
            </w:r>
            <w:r w:rsidRPr="00C25639">
              <w:rPr>
                <w:rFonts w:ascii="標楷體" w:eastAsia="標楷體" w:hAnsi="標楷體" w:cs="Arial"/>
                <w:sz w:val="26"/>
              </w:rPr>
              <w:t>項目</w:t>
            </w:r>
          </w:p>
        </w:tc>
        <w:tc>
          <w:tcPr>
            <w:tcW w:w="8150" w:type="dxa"/>
            <w:gridSpan w:val="2"/>
            <w:vAlign w:val="center"/>
          </w:tcPr>
          <w:p w:rsidR="008B22DE" w:rsidRPr="00C25639" w:rsidRDefault="008B22DE" w:rsidP="008B22DE">
            <w:pPr>
              <w:snapToGrid w:val="0"/>
              <w:spacing w:line="400" w:lineRule="exact"/>
              <w:jc w:val="center"/>
              <w:rPr>
                <w:rFonts w:ascii="標楷體" w:eastAsia="標楷體" w:hAnsi="標楷體" w:cs="Arial"/>
                <w:sz w:val="26"/>
              </w:rPr>
            </w:pPr>
            <w:r w:rsidRPr="00C25639">
              <w:rPr>
                <w:rFonts w:ascii="標楷體" w:eastAsia="標楷體" w:hAnsi="標楷體" w:cs="Arial"/>
                <w:sz w:val="26"/>
              </w:rPr>
              <w:t>變更內容</w:t>
            </w:r>
          </w:p>
        </w:tc>
        <w:tc>
          <w:tcPr>
            <w:tcW w:w="3757" w:type="dxa"/>
            <w:vMerge w:val="restart"/>
            <w:vAlign w:val="center"/>
          </w:tcPr>
          <w:p w:rsidR="008B22DE" w:rsidRPr="00C25639" w:rsidRDefault="008B22DE" w:rsidP="008B22DE">
            <w:pPr>
              <w:snapToGrid w:val="0"/>
              <w:spacing w:line="400" w:lineRule="exact"/>
              <w:jc w:val="center"/>
              <w:rPr>
                <w:rFonts w:ascii="標楷體" w:eastAsia="標楷體" w:hAnsi="標楷體" w:cs="Arial"/>
                <w:sz w:val="26"/>
              </w:rPr>
            </w:pPr>
            <w:r w:rsidRPr="00C25639">
              <w:rPr>
                <w:rFonts w:ascii="標楷體" w:eastAsia="標楷體" w:hAnsi="標楷體" w:cs="Arial"/>
                <w:sz w:val="26"/>
              </w:rPr>
              <w:t>變更理由</w:t>
            </w:r>
            <w:r w:rsidRPr="00C25639">
              <w:rPr>
                <w:rFonts w:ascii="標楷體" w:eastAsia="標楷體" w:hAnsi="標楷體" w:cs="Arial" w:hint="eastAsia"/>
                <w:sz w:val="26"/>
              </w:rPr>
              <w:t>說明</w:t>
            </w:r>
          </w:p>
        </w:tc>
      </w:tr>
      <w:tr w:rsidR="008B22DE" w:rsidRPr="00C25639" w:rsidTr="00D04C01">
        <w:trPr>
          <w:cantSplit/>
          <w:trHeight w:val="210"/>
        </w:trPr>
        <w:tc>
          <w:tcPr>
            <w:tcW w:w="3261" w:type="dxa"/>
            <w:vMerge/>
            <w:vAlign w:val="center"/>
          </w:tcPr>
          <w:p w:rsidR="008B22DE" w:rsidRPr="00C25639" w:rsidRDefault="008B22DE" w:rsidP="008B22DE">
            <w:pPr>
              <w:snapToGrid w:val="0"/>
              <w:spacing w:line="400" w:lineRule="exact"/>
              <w:ind w:right="309"/>
              <w:jc w:val="center"/>
              <w:rPr>
                <w:rFonts w:ascii="標楷體" w:eastAsia="標楷體" w:hAnsi="標楷體" w:cs="Arial"/>
                <w:sz w:val="26"/>
              </w:rPr>
            </w:pPr>
          </w:p>
        </w:tc>
        <w:tc>
          <w:tcPr>
            <w:tcW w:w="4075" w:type="dxa"/>
            <w:vAlign w:val="center"/>
          </w:tcPr>
          <w:p w:rsidR="008B22DE" w:rsidRPr="00C25639" w:rsidRDefault="008B22DE" w:rsidP="008B22DE">
            <w:pPr>
              <w:snapToGrid w:val="0"/>
              <w:spacing w:line="400" w:lineRule="exact"/>
              <w:jc w:val="center"/>
              <w:rPr>
                <w:rFonts w:ascii="標楷體" w:eastAsia="標楷體" w:hAnsi="標楷體" w:cs="Arial"/>
                <w:sz w:val="26"/>
              </w:rPr>
            </w:pPr>
            <w:r w:rsidRPr="00C25639">
              <w:rPr>
                <w:rFonts w:ascii="標楷體" w:eastAsia="標楷體" w:hAnsi="標楷體" w:cs="Arial" w:hint="eastAsia"/>
                <w:sz w:val="26"/>
              </w:rPr>
              <w:t>變更前</w:t>
            </w:r>
          </w:p>
        </w:tc>
        <w:tc>
          <w:tcPr>
            <w:tcW w:w="4075" w:type="dxa"/>
            <w:vAlign w:val="center"/>
          </w:tcPr>
          <w:p w:rsidR="008B22DE" w:rsidRPr="00C25639" w:rsidRDefault="008B22DE" w:rsidP="008B22DE">
            <w:pPr>
              <w:snapToGrid w:val="0"/>
              <w:spacing w:line="400" w:lineRule="exact"/>
              <w:jc w:val="center"/>
              <w:rPr>
                <w:rFonts w:ascii="標楷體" w:eastAsia="標楷體" w:hAnsi="標楷體" w:cs="Arial"/>
                <w:sz w:val="26"/>
              </w:rPr>
            </w:pPr>
            <w:r w:rsidRPr="00C25639">
              <w:rPr>
                <w:rFonts w:ascii="標楷體" w:eastAsia="標楷體" w:hAnsi="標楷體" w:cs="Arial" w:hint="eastAsia"/>
                <w:sz w:val="26"/>
              </w:rPr>
              <w:t>變更後</w:t>
            </w:r>
          </w:p>
        </w:tc>
        <w:tc>
          <w:tcPr>
            <w:tcW w:w="3757" w:type="dxa"/>
            <w:vMerge/>
            <w:vAlign w:val="center"/>
          </w:tcPr>
          <w:p w:rsidR="008B22DE" w:rsidRPr="00C25639" w:rsidRDefault="008B22DE" w:rsidP="008B22DE">
            <w:pPr>
              <w:snapToGrid w:val="0"/>
              <w:spacing w:line="400" w:lineRule="exact"/>
              <w:ind w:right="309"/>
              <w:jc w:val="center"/>
              <w:rPr>
                <w:rFonts w:ascii="標楷體" w:eastAsia="標楷體" w:hAnsi="標楷體" w:cs="Arial"/>
                <w:sz w:val="26"/>
              </w:rPr>
            </w:pPr>
          </w:p>
        </w:tc>
      </w:tr>
      <w:tr w:rsidR="008B22DE" w:rsidRPr="00C25639" w:rsidTr="00D04C01">
        <w:trPr>
          <w:trHeight w:val="2402"/>
        </w:trPr>
        <w:tc>
          <w:tcPr>
            <w:tcW w:w="3261" w:type="dxa"/>
            <w:vAlign w:val="center"/>
          </w:tcPr>
          <w:p w:rsidR="008B22DE" w:rsidRPr="00C25639" w:rsidRDefault="008B22DE" w:rsidP="00BB31E2">
            <w:pPr>
              <w:snapToGrid w:val="0"/>
              <w:spacing w:line="400" w:lineRule="exact"/>
              <w:ind w:right="309" w:firstLineChars="100" w:firstLine="260"/>
              <w:rPr>
                <w:rFonts w:ascii="標楷體" w:eastAsia="標楷體" w:hAnsi="標楷體"/>
                <w:sz w:val="26"/>
              </w:rPr>
            </w:pPr>
            <w:r w:rsidRPr="00C25639">
              <w:rPr>
                <w:rFonts w:ascii="標楷體" w:eastAsia="標楷體" w:hAnsi="標楷體"/>
                <w:sz w:val="26"/>
              </w:rPr>
              <w:t>□課程名稱</w:t>
            </w:r>
          </w:p>
          <w:p w:rsidR="003127D9" w:rsidRPr="00C25639" w:rsidRDefault="003127D9" w:rsidP="00122016">
            <w:pPr>
              <w:snapToGrid w:val="0"/>
              <w:spacing w:line="400" w:lineRule="exact"/>
              <w:ind w:firstLineChars="100" w:firstLine="260"/>
              <w:rPr>
                <w:rFonts w:ascii="標楷體" w:eastAsia="標楷體" w:hAnsi="標楷體"/>
                <w:sz w:val="26"/>
              </w:rPr>
            </w:pPr>
            <w:r w:rsidRPr="00C25639">
              <w:rPr>
                <w:rFonts w:ascii="標楷體" w:eastAsia="標楷體" w:hAnsi="標楷體"/>
                <w:sz w:val="26"/>
              </w:rPr>
              <w:t>□課程</w:t>
            </w:r>
            <w:r w:rsidRPr="00C25639">
              <w:rPr>
                <w:rFonts w:ascii="標楷體" w:eastAsia="標楷體" w:hAnsi="標楷體" w:hint="eastAsia"/>
                <w:sz w:val="26"/>
              </w:rPr>
              <w:t>大綱</w:t>
            </w:r>
          </w:p>
          <w:p w:rsidR="008B22DE" w:rsidRPr="00C25639" w:rsidRDefault="008B22DE" w:rsidP="00122016">
            <w:pPr>
              <w:snapToGrid w:val="0"/>
              <w:spacing w:line="400" w:lineRule="exact"/>
              <w:ind w:firstLineChars="100" w:firstLine="260"/>
              <w:rPr>
                <w:rFonts w:ascii="標楷體" w:eastAsia="標楷體" w:hAnsi="標楷體"/>
                <w:sz w:val="26"/>
              </w:rPr>
            </w:pPr>
            <w:r w:rsidRPr="00C25639">
              <w:rPr>
                <w:rFonts w:ascii="標楷體" w:eastAsia="標楷體" w:hAnsi="標楷體"/>
                <w:sz w:val="26"/>
              </w:rPr>
              <w:t>□</w:t>
            </w:r>
            <w:r w:rsidR="00BB31E2" w:rsidRPr="00C25639">
              <w:rPr>
                <w:rFonts w:ascii="標楷體" w:eastAsia="標楷體" w:hAnsi="標楷體"/>
                <w:sz w:val="26"/>
              </w:rPr>
              <w:t>授課學期</w:t>
            </w:r>
          </w:p>
          <w:p w:rsidR="00122016" w:rsidRPr="00C25639" w:rsidRDefault="00C7439D" w:rsidP="00122016">
            <w:pPr>
              <w:snapToGrid w:val="0"/>
              <w:spacing w:line="400" w:lineRule="exact"/>
              <w:ind w:firstLineChars="100" w:firstLine="260"/>
              <w:rPr>
                <w:rFonts w:ascii="標楷體" w:eastAsia="標楷體" w:hAnsi="標楷體"/>
                <w:sz w:val="26"/>
              </w:rPr>
            </w:pPr>
            <w:r w:rsidRPr="00C25639">
              <w:rPr>
                <w:rFonts w:ascii="標楷體" w:eastAsia="標楷體" w:hAnsi="標楷體"/>
                <w:sz w:val="26"/>
              </w:rPr>
              <w:t>□</w:t>
            </w:r>
            <w:r w:rsidR="00D04C01">
              <w:rPr>
                <w:rFonts w:ascii="標楷體" w:eastAsia="標楷體" w:hAnsi="標楷體" w:hint="eastAsia"/>
                <w:sz w:val="26"/>
              </w:rPr>
              <w:t>人事費預算</w:t>
            </w:r>
          </w:p>
          <w:p w:rsidR="008B22DE" w:rsidRPr="00C25639" w:rsidRDefault="008B22DE" w:rsidP="00122016">
            <w:pPr>
              <w:snapToGrid w:val="0"/>
              <w:spacing w:line="400" w:lineRule="exact"/>
              <w:ind w:firstLineChars="100" w:firstLine="260"/>
              <w:rPr>
                <w:rFonts w:ascii="標楷體" w:eastAsia="標楷體" w:hAnsi="標楷體"/>
                <w:sz w:val="26"/>
              </w:rPr>
            </w:pPr>
            <w:r w:rsidRPr="00C25639">
              <w:rPr>
                <w:rFonts w:ascii="標楷體" w:eastAsia="標楷體" w:hAnsi="標楷體"/>
                <w:sz w:val="26"/>
              </w:rPr>
              <w:t>□</w:t>
            </w:r>
            <w:r w:rsidR="00BB31E2" w:rsidRPr="00C25639">
              <w:rPr>
                <w:rFonts w:ascii="標楷體" w:eastAsia="標楷體" w:hAnsi="標楷體"/>
                <w:sz w:val="26"/>
              </w:rPr>
              <w:t>授課</w:t>
            </w:r>
            <w:r w:rsidR="003127D9" w:rsidRPr="00C25639">
              <w:rPr>
                <w:rFonts w:ascii="標楷體" w:eastAsia="標楷體" w:hAnsi="標楷體" w:hint="eastAsia"/>
                <w:sz w:val="26"/>
              </w:rPr>
              <w:t>業</w:t>
            </w:r>
            <w:r w:rsidR="003127D9" w:rsidRPr="00C25639">
              <w:rPr>
                <w:rFonts w:ascii="標楷體" w:eastAsia="標楷體" w:hAnsi="標楷體"/>
                <w:sz w:val="26"/>
              </w:rPr>
              <w:t>師</w:t>
            </w:r>
            <w:r w:rsidR="00BC646E" w:rsidRPr="00C25639">
              <w:rPr>
                <w:rFonts w:ascii="標楷體" w:eastAsia="標楷體" w:hAnsi="標楷體" w:hint="eastAsia"/>
                <w:sz w:val="26"/>
              </w:rPr>
              <w:t>、時數</w:t>
            </w:r>
          </w:p>
          <w:p w:rsidR="008B22DE" w:rsidRPr="00C25639" w:rsidRDefault="008B22DE" w:rsidP="00122016">
            <w:pPr>
              <w:snapToGrid w:val="0"/>
              <w:spacing w:line="400" w:lineRule="exact"/>
              <w:ind w:rightChars="-86" w:right="-206" w:firstLineChars="100" w:firstLine="260"/>
              <w:rPr>
                <w:rFonts w:ascii="標楷體" w:eastAsia="標楷體" w:hAnsi="標楷體"/>
                <w:sz w:val="26"/>
              </w:rPr>
            </w:pPr>
            <w:r w:rsidRPr="00C25639">
              <w:rPr>
                <w:rFonts w:ascii="標楷體" w:eastAsia="標楷體" w:hAnsi="標楷體"/>
                <w:sz w:val="26"/>
              </w:rPr>
              <w:t>□</w:t>
            </w:r>
            <w:r w:rsidR="00BB31E2" w:rsidRPr="00C25639">
              <w:rPr>
                <w:rFonts w:ascii="標楷體" w:eastAsia="標楷體" w:hAnsi="標楷體"/>
                <w:sz w:val="26"/>
              </w:rPr>
              <w:t>企業實習</w:t>
            </w:r>
            <w:r w:rsidR="009D5574" w:rsidRPr="00C25639">
              <w:rPr>
                <w:rFonts w:ascii="標楷體" w:eastAsia="標楷體" w:hAnsi="標楷體" w:hint="eastAsia"/>
                <w:sz w:val="26"/>
              </w:rPr>
              <w:t>廠商</w:t>
            </w:r>
            <w:r w:rsidR="00BC646E" w:rsidRPr="00C25639">
              <w:rPr>
                <w:rFonts w:ascii="標楷體" w:eastAsia="標楷體" w:hAnsi="標楷體" w:hint="eastAsia"/>
                <w:sz w:val="26"/>
              </w:rPr>
              <w:t>、時間</w:t>
            </w:r>
          </w:p>
          <w:p w:rsidR="00E83602" w:rsidRPr="00C25639" w:rsidRDefault="00E83602" w:rsidP="00122016">
            <w:pPr>
              <w:snapToGrid w:val="0"/>
              <w:spacing w:line="400" w:lineRule="exact"/>
              <w:ind w:rightChars="-86" w:right="-206" w:firstLineChars="100" w:firstLine="260"/>
              <w:rPr>
                <w:rFonts w:ascii="標楷體" w:eastAsia="標楷體" w:hAnsi="標楷體"/>
                <w:sz w:val="26"/>
              </w:rPr>
            </w:pPr>
            <w:r w:rsidRPr="00C25639">
              <w:rPr>
                <w:rFonts w:ascii="標楷體" w:eastAsia="標楷體" w:hAnsi="標楷體"/>
                <w:sz w:val="26"/>
              </w:rPr>
              <w:t>□</w:t>
            </w:r>
            <w:r w:rsidRPr="00C25639">
              <w:rPr>
                <w:rFonts w:ascii="標楷體" w:eastAsia="標楷體" w:hAnsi="標楷體" w:hint="eastAsia"/>
                <w:sz w:val="26"/>
              </w:rPr>
              <w:t>實習導師</w:t>
            </w:r>
          </w:p>
          <w:p w:rsidR="009D5574" w:rsidRPr="00C25639" w:rsidRDefault="009D5574" w:rsidP="00122016">
            <w:pPr>
              <w:snapToGrid w:val="0"/>
              <w:spacing w:line="400" w:lineRule="exact"/>
              <w:ind w:rightChars="-86" w:right="-206" w:firstLineChars="100" w:firstLine="260"/>
              <w:rPr>
                <w:rFonts w:ascii="標楷體" w:eastAsia="標楷體" w:hAnsi="標楷體"/>
                <w:sz w:val="26"/>
              </w:rPr>
            </w:pPr>
            <w:r w:rsidRPr="00C25639">
              <w:rPr>
                <w:rFonts w:ascii="標楷體" w:eastAsia="標楷體" w:hAnsi="標楷體"/>
                <w:sz w:val="26"/>
              </w:rPr>
              <w:t>□企業實習</w:t>
            </w:r>
            <w:r w:rsidRPr="00C25639">
              <w:rPr>
                <w:rFonts w:ascii="標楷體" w:eastAsia="標楷體" w:hAnsi="標楷體" w:hint="eastAsia"/>
                <w:sz w:val="26"/>
              </w:rPr>
              <w:t>人數、時數</w:t>
            </w:r>
          </w:p>
          <w:p w:rsidR="00C7439D" w:rsidRPr="00C25639" w:rsidRDefault="00C7439D" w:rsidP="00122016">
            <w:pPr>
              <w:snapToGrid w:val="0"/>
              <w:spacing w:line="400" w:lineRule="exact"/>
              <w:ind w:rightChars="-86" w:right="-206" w:firstLineChars="100" w:firstLine="260"/>
              <w:rPr>
                <w:rFonts w:ascii="標楷體" w:eastAsia="標楷體" w:hAnsi="標楷體"/>
                <w:sz w:val="26"/>
              </w:rPr>
            </w:pPr>
            <w:r w:rsidRPr="00C25639">
              <w:rPr>
                <w:rFonts w:ascii="標楷體" w:eastAsia="標楷體" w:hAnsi="標楷體"/>
                <w:sz w:val="26"/>
              </w:rPr>
              <w:t>□</w:t>
            </w:r>
            <w:r w:rsidRPr="00C25639">
              <w:rPr>
                <w:rFonts w:ascii="標楷體" w:eastAsia="標楷體" w:hAnsi="標楷體" w:hint="eastAsia"/>
                <w:sz w:val="26"/>
              </w:rPr>
              <w:t>參訪地點</w:t>
            </w:r>
          </w:p>
          <w:p w:rsidR="005F4EB2" w:rsidRPr="009B2B6D" w:rsidRDefault="005F4EB2" w:rsidP="009B2B6D">
            <w:pPr>
              <w:tabs>
                <w:tab w:val="left" w:pos="832"/>
              </w:tabs>
              <w:snapToGrid w:val="0"/>
              <w:spacing w:line="400" w:lineRule="exact"/>
              <w:ind w:rightChars="-86" w:right="-206" w:firstLineChars="100" w:firstLine="260"/>
              <w:rPr>
                <w:rFonts w:eastAsia="標楷體"/>
                <w:sz w:val="26"/>
              </w:rPr>
            </w:pPr>
            <w:bookmarkStart w:id="0" w:name="_GoBack"/>
            <w:bookmarkEnd w:id="0"/>
          </w:p>
        </w:tc>
        <w:tc>
          <w:tcPr>
            <w:tcW w:w="4075" w:type="dxa"/>
            <w:tcBorders>
              <w:bottom w:val="single" w:sz="4" w:space="0" w:color="auto"/>
            </w:tcBorders>
            <w:vAlign w:val="center"/>
          </w:tcPr>
          <w:p w:rsidR="008B22DE" w:rsidRPr="00C25639" w:rsidRDefault="008B22DE" w:rsidP="00F5554A">
            <w:pPr>
              <w:snapToGrid w:val="0"/>
              <w:spacing w:line="40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4075" w:type="dxa"/>
            <w:tcBorders>
              <w:bottom w:val="single" w:sz="4" w:space="0" w:color="auto"/>
            </w:tcBorders>
            <w:vAlign w:val="center"/>
          </w:tcPr>
          <w:p w:rsidR="008B22DE" w:rsidRPr="00C25639" w:rsidRDefault="008B22DE" w:rsidP="00F5554A">
            <w:pPr>
              <w:snapToGrid w:val="0"/>
              <w:spacing w:line="400" w:lineRule="exact"/>
              <w:jc w:val="center"/>
              <w:rPr>
                <w:rFonts w:eastAsia="標楷體"/>
                <w:sz w:val="26"/>
              </w:rPr>
            </w:pPr>
          </w:p>
        </w:tc>
        <w:tc>
          <w:tcPr>
            <w:tcW w:w="3757" w:type="dxa"/>
            <w:tcBorders>
              <w:bottom w:val="single" w:sz="4" w:space="0" w:color="auto"/>
            </w:tcBorders>
            <w:vAlign w:val="center"/>
          </w:tcPr>
          <w:p w:rsidR="008B22DE" w:rsidRPr="00C25639" w:rsidRDefault="008B22DE" w:rsidP="00F5554A">
            <w:pPr>
              <w:snapToGrid w:val="0"/>
              <w:spacing w:line="400" w:lineRule="exact"/>
              <w:jc w:val="center"/>
              <w:rPr>
                <w:rFonts w:eastAsia="標楷體"/>
                <w:sz w:val="26"/>
              </w:rPr>
            </w:pPr>
          </w:p>
        </w:tc>
      </w:tr>
    </w:tbl>
    <w:p w:rsidR="00A7269C" w:rsidRDefault="008B22DE" w:rsidP="00A7269C">
      <w:pPr>
        <w:tabs>
          <w:tab w:val="left" w:pos="9639"/>
          <w:tab w:val="left" w:pos="14742"/>
        </w:tabs>
        <w:snapToGrid w:val="0"/>
        <w:spacing w:line="320" w:lineRule="exact"/>
        <w:jc w:val="both"/>
        <w:rPr>
          <w:rFonts w:eastAsia="標楷體"/>
          <w:sz w:val="26"/>
        </w:rPr>
      </w:pPr>
      <w:r w:rsidRPr="00C25639">
        <w:rPr>
          <w:rFonts w:ascii="標楷體" w:eastAsia="標楷體" w:hAnsi="標楷體"/>
          <w:sz w:val="26"/>
        </w:rPr>
        <w:t>※</w:t>
      </w:r>
      <w:proofErr w:type="gramStart"/>
      <w:r w:rsidRPr="00C25639">
        <w:rPr>
          <w:rFonts w:eastAsia="標楷體" w:hAnsi="標楷體"/>
          <w:sz w:val="26"/>
        </w:rPr>
        <w:t>註</w:t>
      </w:r>
      <w:proofErr w:type="gramEnd"/>
      <w:r w:rsidRPr="00C25639">
        <w:rPr>
          <w:rFonts w:eastAsia="標楷體" w:hAnsi="標楷體"/>
          <w:sz w:val="26"/>
        </w:rPr>
        <w:t>：</w:t>
      </w:r>
      <w:r w:rsidRPr="00C25639">
        <w:rPr>
          <w:rFonts w:eastAsia="標楷體"/>
          <w:sz w:val="26"/>
        </w:rPr>
        <w:t>1.</w:t>
      </w:r>
      <w:r w:rsidR="00C7439D" w:rsidRPr="00C25639">
        <w:rPr>
          <w:rFonts w:eastAsia="標楷體" w:hint="eastAsia"/>
          <w:sz w:val="26"/>
          <w:u w:val="single"/>
        </w:rPr>
        <w:t>填表日期請注意</w:t>
      </w:r>
      <w:r w:rsidR="00A7269C" w:rsidRPr="00C25639">
        <w:rPr>
          <w:rFonts w:eastAsia="標楷體" w:hint="eastAsia"/>
          <w:sz w:val="26"/>
        </w:rPr>
        <w:t>：</w:t>
      </w:r>
      <w:r w:rsidRPr="00C25639">
        <w:rPr>
          <w:rFonts w:eastAsia="標楷體" w:hAnsi="標楷體"/>
          <w:sz w:val="26"/>
        </w:rPr>
        <w:t>每一項申請案至少皆須於</w:t>
      </w:r>
      <w:r w:rsidRPr="00E5239B">
        <w:rPr>
          <w:rFonts w:eastAsia="標楷體"/>
          <w:b/>
          <w:color w:val="FF0000"/>
          <w:sz w:val="26"/>
          <w:u w:val="single"/>
        </w:rPr>
        <w:t>1</w:t>
      </w:r>
      <w:proofErr w:type="gramStart"/>
      <w:r w:rsidRPr="00E5239B">
        <w:rPr>
          <w:rFonts w:eastAsia="標楷體" w:hAnsi="標楷體"/>
          <w:b/>
          <w:color w:val="FF0000"/>
          <w:sz w:val="26"/>
          <w:u w:val="single"/>
        </w:rPr>
        <w:t>週</w:t>
      </w:r>
      <w:proofErr w:type="gramEnd"/>
      <w:r w:rsidR="00C7439D" w:rsidRPr="00E5239B">
        <w:rPr>
          <w:rFonts w:eastAsia="標楷體" w:hAnsi="標楷體" w:hint="eastAsia"/>
          <w:b/>
          <w:color w:val="FF0000"/>
          <w:sz w:val="26"/>
          <w:u w:val="single"/>
        </w:rPr>
        <w:t>前</w:t>
      </w:r>
      <w:r w:rsidRPr="00C25639">
        <w:rPr>
          <w:rFonts w:eastAsia="標楷體" w:hAnsi="標楷體"/>
          <w:sz w:val="26"/>
        </w:rPr>
        <w:t>申請變更</w:t>
      </w:r>
      <w:r w:rsidR="00C7439D" w:rsidRPr="00C25639">
        <w:rPr>
          <w:rFonts w:eastAsia="標楷體" w:hAnsi="標楷體" w:hint="eastAsia"/>
          <w:sz w:val="26"/>
        </w:rPr>
        <w:t>(</w:t>
      </w:r>
      <w:r w:rsidR="00C7439D" w:rsidRPr="00C25639">
        <w:rPr>
          <w:rFonts w:eastAsia="標楷體" w:hAnsi="標楷體" w:hint="eastAsia"/>
          <w:sz w:val="26"/>
        </w:rPr>
        <w:t>以變更前、後時間</w:t>
      </w:r>
      <w:proofErr w:type="gramStart"/>
      <w:r w:rsidR="00C7439D" w:rsidRPr="00C25639">
        <w:rPr>
          <w:rFonts w:eastAsia="標楷體" w:hAnsi="標楷體" w:hint="eastAsia"/>
          <w:sz w:val="26"/>
        </w:rPr>
        <w:t>較早</w:t>
      </w:r>
      <w:proofErr w:type="gramEnd"/>
      <w:r w:rsidR="00C7439D" w:rsidRPr="00C25639">
        <w:rPr>
          <w:rFonts w:eastAsia="標楷體" w:hAnsi="標楷體" w:hint="eastAsia"/>
          <w:sz w:val="26"/>
        </w:rPr>
        <w:t>者</w:t>
      </w:r>
      <w:r w:rsidR="00C7439D" w:rsidRPr="00C25639">
        <w:rPr>
          <w:rFonts w:eastAsia="標楷體" w:hAnsi="標楷體" w:hint="eastAsia"/>
          <w:sz w:val="26"/>
        </w:rPr>
        <w:t>)</w:t>
      </w:r>
      <w:r w:rsidR="00C7439D" w:rsidRPr="00C25639">
        <w:rPr>
          <w:rFonts w:eastAsia="標楷體" w:hAnsi="標楷體" w:hint="eastAsia"/>
          <w:sz w:val="26"/>
        </w:rPr>
        <w:t>。</w:t>
      </w:r>
      <w:r w:rsidR="00A7269C">
        <w:rPr>
          <w:rFonts w:eastAsia="標楷體" w:hint="eastAsia"/>
          <w:sz w:val="26"/>
        </w:rPr>
        <w:t>變更前、變更後內容須能相對應。</w:t>
      </w:r>
    </w:p>
    <w:p w:rsidR="008B22DE" w:rsidRDefault="008B22DE" w:rsidP="00A7269C">
      <w:pPr>
        <w:tabs>
          <w:tab w:val="left" w:pos="9639"/>
          <w:tab w:val="left" w:pos="14742"/>
        </w:tabs>
        <w:snapToGrid w:val="0"/>
        <w:spacing w:line="320" w:lineRule="exact"/>
        <w:ind w:leftChars="315" w:left="756"/>
        <w:jc w:val="both"/>
        <w:rPr>
          <w:rFonts w:eastAsia="標楷體"/>
          <w:sz w:val="26"/>
        </w:rPr>
      </w:pPr>
      <w:r w:rsidRPr="00C25639">
        <w:rPr>
          <w:rFonts w:eastAsia="標楷體"/>
          <w:sz w:val="26"/>
        </w:rPr>
        <w:t>2.</w:t>
      </w:r>
      <w:r w:rsidR="003127D9" w:rsidRPr="00C25639">
        <w:rPr>
          <w:rFonts w:eastAsia="標楷體" w:hint="eastAsia"/>
          <w:sz w:val="26"/>
          <w:u w:val="single"/>
        </w:rPr>
        <w:t>以下項目毋須申請變更</w:t>
      </w:r>
      <w:r w:rsidR="00E83602" w:rsidRPr="00C25639">
        <w:rPr>
          <w:rFonts w:eastAsia="標楷體" w:hint="eastAsia"/>
          <w:sz w:val="26"/>
        </w:rPr>
        <w:t>：</w:t>
      </w:r>
      <w:r w:rsidR="003127D9" w:rsidRPr="00C25639">
        <w:rPr>
          <w:rFonts w:eastAsia="標楷體" w:hint="eastAsia"/>
          <w:sz w:val="26"/>
        </w:rPr>
        <w:t>兼任助理異動、參訪時間異動、授課地點異動。</w:t>
      </w:r>
    </w:p>
    <w:p w:rsidR="00A7269C" w:rsidRPr="00A7269C" w:rsidRDefault="00A7269C" w:rsidP="00A7269C">
      <w:pPr>
        <w:tabs>
          <w:tab w:val="left" w:pos="9639"/>
          <w:tab w:val="left" w:pos="14742"/>
        </w:tabs>
        <w:snapToGrid w:val="0"/>
        <w:spacing w:line="320" w:lineRule="exact"/>
        <w:ind w:leftChars="315" w:left="756"/>
        <w:jc w:val="both"/>
        <w:rPr>
          <w:rFonts w:eastAsia="標楷體"/>
          <w:sz w:val="26"/>
        </w:rPr>
      </w:pPr>
    </w:p>
    <w:tbl>
      <w:tblPr>
        <w:tblW w:w="0" w:type="auto"/>
        <w:jc w:val="center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139"/>
        <w:gridCol w:w="4139"/>
        <w:gridCol w:w="3516"/>
      </w:tblGrid>
      <w:tr w:rsidR="005D0A70" w:rsidRPr="00C25639" w:rsidTr="00184EC3">
        <w:trPr>
          <w:cantSplit/>
          <w:jc w:val="center"/>
        </w:trPr>
        <w:tc>
          <w:tcPr>
            <w:tcW w:w="4139" w:type="dxa"/>
          </w:tcPr>
          <w:p w:rsidR="005D0A70" w:rsidRPr="00C25639" w:rsidRDefault="005D0A70" w:rsidP="00184EC3">
            <w:pPr>
              <w:snapToGrid w:val="0"/>
              <w:spacing w:line="400" w:lineRule="exact"/>
              <w:ind w:right="309"/>
              <w:jc w:val="both"/>
              <w:rPr>
                <w:rFonts w:ascii="標楷體" w:eastAsia="標楷體" w:hAnsi="標楷體" w:cs="Arial"/>
                <w:sz w:val="26"/>
              </w:rPr>
            </w:pPr>
            <w:r w:rsidRPr="00C25639">
              <w:rPr>
                <w:rFonts w:ascii="標楷體" w:eastAsia="標楷體" w:hAnsi="標楷體" w:cs="Arial" w:hint="eastAsia"/>
                <w:sz w:val="26"/>
              </w:rPr>
              <w:t xml:space="preserve">計畫辦公室：  </w:t>
            </w:r>
            <w:r>
              <w:rPr>
                <w:rFonts w:ascii="標楷體" w:eastAsia="標楷體" w:hAnsi="標楷體" w:cs="Arial" w:hint="eastAsia"/>
                <w:sz w:val="26"/>
              </w:rPr>
              <w:t xml:space="preserve"> </w:t>
            </w:r>
            <w:r w:rsidRPr="00C25639">
              <w:rPr>
                <w:rFonts w:ascii="標楷體" w:eastAsia="標楷體" w:hAnsi="標楷體" w:cs="Arial" w:hint="eastAsia"/>
                <w:sz w:val="26"/>
              </w:rPr>
              <w:t xml:space="preserve">                </w:t>
            </w:r>
          </w:p>
        </w:tc>
        <w:tc>
          <w:tcPr>
            <w:tcW w:w="4139" w:type="dxa"/>
          </w:tcPr>
          <w:p w:rsidR="005D0A70" w:rsidRPr="00C25639" w:rsidRDefault="005D0A70" w:rsidP="00184EC3">
            <w:pPr>
              <w:snapToGrid w:val="0"/>
              <w:spacing w:line="400" w:lineRule="exact"/>
              <w:ind w:right="309"/>
              <w:jc w:val="both"/>
              <w:rPr>
                <w:rFonts w:ascii="標楷體" w:eastAsia="標楷體" w:hAnsi="標楷體" w:cs="Arial"/>
                <w:sz w:val="26"/>
              </w:rPr>
            </w:pPr>
            <w:r w:rsidRPr="00C25639">
              <w:rPr>
                <w:rFonts w:ascii="標楷體" w:eastAsia="標楷體" w:hAnsi="標楷體" w:cs="Arial" w:hint="eastAsia"/>
                <w:sz w:val="26"/>
              </w:rPr>
              <w:t>計畫主持人：</w:t>
            </w:r>
          </w:p>
        </w:tc>
        <w:tc>
          <w:tcPr>
            <w:tcW w:w="3516" w:type="dxa"/>
          </w:tcPr>
          <w:p w:rsidR="005D0A70" w:rsidRPr="00C25639" w:rsidRDefault="005D0A70" w:rsidP="00184EC3">
            <w:pPr>
              <w:snapToGrid w:val="0"/>
              <w:spacing w:line="400" w:lineRule="exact"/>
              <w:ind w:right="309"/>
              <w:jc w:val="both"/>
              <w:rPr>
                <w:rFonts w:ascii="標楷體" w:eastAsia="標楷體" w:hAnsi="標楷體" w:cs="Arial"/>
                <w:sz w:val="26"/>
              </w:rPr>
            </w:pPr>
            <w:r w:rsidRPr="00C25639">
              <w:rPr>
                <w:rFonts w:ascii="標楷體" w:eastAsia="標楷體" w:hAnsi="標楷體" w:cs="Arial" w:hint="eastAsia"/>
                <w:sz w:val="26"/>
              </w:rPr>
              <w:t>製表人：</w:t>
            </w:r>
          </w:p>
        </w:tc>
      </w:tr>
    </w:tbl>
    <w:p w:rsidR="00E45A2B" w:rsidRPr="00C25639" w:rsidRDefault="00E45A2B" w:rsidP="00A7269C"/>
    <w:sectPr w:rsidR="00E45A2B" w:rsidRPr="00C25639" w:rsidSect="00A67E79">
      <w:pgSz w:w="16838" w:h="11906" w:orient="landscape"/>
      <w:pgMar w:top="567" w:right="678" w:bottom="426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7B18" w:rsidRDefault="006B7B18">
      <w:r>
        <w:separator/>
      </w:r>
    </w:p>
  </w:endnote>
  <w:endnote w:type="continuationSeparator" w:id="0">
    <w:p w:rsidR="006B7B18" w:rsidRDefault="006B7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7B18" w:rsidRDefault="006B7B18">
      <w:r>
        <w:separator/>
      </w:r>
    </w:p>
  </w:footnote>
  <w:footnote w:type="continuationSeparator" w:id="0">
    <w:p w:rsidR="006B7B18" w:rsidRDefault="006B7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039"/>
    <w:rsid w:val="00011248"/>
    <w:rsid w:val="000116A5"/>
    <w:rsid w:val="00011CCD"/>
    <w:rsid w:val="000130C8"/>
    <w:rsid w:val="000135EF"/>
    <w:rsid w:val="0001544F"/>
    <w:rsid w:val="00024967"/>
    <w:rsid w:val="0002691D"/>
    <w:rsid w:val="00026BBA"/>
    <w:rsid w:val="00032366"/>
    <w:rsid w:val="00037C65"/>
    <w:rsid w:val="00043335"/>
    <w:rsid w:val="0004746D"/>
    <w:rsid w:val="0005282D"/>
    <w:rsid w:val="00052DCC"/>
    <w:rsid w:val="00053469"/>
    <w:rsid w:val="00054246"/>
    <w:rsid w:val="00062E5E"/>
    <w:rsid w:val="0007017C"/>
    <w:rsid w:val="0007193C"/>
    <w:rsid w:val="000735B1"/>
    <w:rsid w:val="000756A8"/>
    <w:rsid w:val="00075F1F"/>
    <w:rsid w:val="00081C67"/>
    <w:rsid w:val="00084739"/>
    <w:rsid w:val="000867CD"/>
    <w:rsid w:val="00095236"/>
    <w:rsid w:val="000C1938"/>
    <w:rsid w:val="000C1A88"/>
    <w:rsid w:val="000C569F"/>
    <w:rsid w:val="000D08EA"/>
    <w:rsid w:val="000D116A"/>
    <w:rsid w:val="000D11C1"/>
    <w:rsid w:val="000E26AC"/>
    <w:rsid w:val="000E48CF"/>
    <w:rsid w:val="000E4B7E"/>
    <w:rsid w:val="000F2D6C"/>
    <w:rsid w:val="000F4B06"/>
    <w:rsid w:val="000F5CD6"/>
    <w:rsid w:val="000F62DE"/>
    <w:rsid w:val="001076D6"/>
    <w:rsid w:val="00110C32"/>
    <w:rsid w:val="001134C7"/>
    <w:rsid w:val="001138AC"/>
    <w:rsid w:val="001147C0"/>
    <w:rsid w:val="00122016"/>
    <w:rsid w:val="00122190"/>
    <w:rsid w:val="00124B10"/>
    <w:rsid w:val="001302E5"/>
    <w:rsid w:val="00130595"/>
    <w:rsid w:val="00130E14"/>
    <w:rsid w:val="0013139B"/>
    <w:rsid w:val="00131B17"/>
    <w:rsid w:val="00134444"/>
    <w:rsid w:val="00142890"/>
    <w:rsid w:val="00142A12"/>
    <w:rsid w:val="001507FD"/>
    <w:rsid w:val="00152A37"/>
    <w:rsid w:val="00164F25"/>
    <w:rsid w:val="00167B2A"/>
    <w:rsid w:val="0017414B"/>
    <w:rsid w:val="00181D3F"/>
    <w:rsid w:val="00184EC3"/>
    <w:rsid w:val="00196817"/>
    <w:rsid w:val="001973C3"/>
    <w:rsid w:val="001B2921"/>
    <w:rsid w:val="001B3382"/>
    <w:rsid w:val="001B45EC"/>
    <w:rsid w:val="001B5013"/>
    <w:rsid w:val="001D4EEA"/>
    <w:rsid w:val="001D7CC8"/>
    <w:rsid w:val="001E1B38"/>
    <w:rsid w:val="001E3E22"/>
    <w:rsid w:val="001F4E83"/>
    <w:rsid w:val="001F662E"/>
    <w:rsid w:val="002018D3"/>
    <w:rsid w:val="00210CB4"/>
    <w:rsid w:val="00211BF1"/>
    <w:rsid w:val="00213F29"/>
    <w:rsid w:val="00216786"/>
    <w:rsid w:val="00217A5A"/>
    <w:rsid w:val="00223D1D"/>
    <w:rsid w:val="00227612"/>
    <w:rsid w:val="00231D94"/>
    <w:rsid w:val="00245EB6"/>
    <w:rsid w:val="002638F3"/>
    <w:rsid w:val="00263FFF"/>
    <w:rsid w:val="00265456"/>
    <w:rsid w:val="00271231"/>
    <w:rsid w:val="00271DFA"/>
    <w:rsid w:val="00284323"/>
    <w:rsid w:val="00287DB7"/>
    <w:rsid w:val="00291F72"/>
    <w:rsid w:val="00296DF5"/>
    <w:rsid w:val="002A198F"/>
    <w:rsid w:val="002B218F"/>
    <w:rsid w:val="002B2F71"/>
    <w:rsid w:val="002C13B8"/>
    <w:rsid w:val="002C5E5A"/>
    <w:rsid w:val="002D3BAB"/>
    <w:rsid w:val="002D7ED2"/>
    <w:rsid w:val="002E01FD"/>
    <w:rsid w:val="002E070B"/>
    <w:rsid w:val="002E7B95"/>
    <w:rsid w:val="002F0E31"/>
    <w:rsid w:val="002F30F1"/>
    <w:rsid w:val="002F5EE4"/>
    <w:rsid w:val="002F6BC6"/>
    <w:rsid w:val="00301F6A"/>
    <w:rsid w:val="0031011D"/>
    <w:rsid w:val="003127D9"/>
    <w:rsid w:val="00313456"/>
    <w:rsid w:val="00316201"/>
    <w:rsid w:val="00317076"/>
    <w:rsid w:val="0032227A"/>
    <w:rsid w:val="0032325B"/>
    <w:rsid w:val="0032513C"/>
    <w:rsid w:val="00336346"/>
    <w:rsid w:val="00337C2B"/>
    <w:rsid w:val="00347A0D"/>
    <w:rsid w:val="0035269F"/>
    <w:rsid w:val="00353C27"/>
    <w:rsid w:val="0035508B"/>
    <w:rsid w:val="0035577A"/>
    <w:rsid w:val="00355F55"/>
    <w:rsid w:val="00356115"/>
    <w:rsid w:val="00356FDE"/>
    <w:rsid w:val="00361E97"/>
    <w:rsid w:val="003711DA"/>
    <w:rsid w:val="0038124F"/>
    <w:rsid w:val="00382C76"/>
    <w:rsid w:val="00386E7A"/>
    <w:rsid w:val="003A089F"/>
    <w:rsid w:val="003A0C21"/>
    <w:rsid w:val="003A1C39"/>
    <w:rsid w:val="003A526E"/>
    <w:rsid w:val="003A670F"/>
    <w:rsid w:val="003B1A68"/>
    <w:rsid w:val="003B3C86"/>
    <w:rsid w:val="003B682E"/>
    <w:rsid w:val="003B6A82"/>
    <w:rsid w:val="003B6B73"/>
    <w:rsid w:val="003C27E9"/>
    <w:rsid w:val="003C30CB"/>
    <w:rsid w:val="003C36DE"/>
    <w:rsid w:val="003C3946"/>
    <w:rsid w:val="003C6332"/>
    <w:rsid w:val="003D5AE4"/>
    <w:rsid w:val="003E3BFD"/>
    <w:rsid w:val="003F0F35"/>
    <w:rsid w:val="003F1A8F"/>
    <w:rsid w:val="003F7F90"/>
    <w:rsid w:val="004017E7"/>
    <w:rsid w:val="004022B5"/>
    <w:rsid w:val="00404842"/>
    <w:rsid w:val="0041170F"/>
    <w:rsid w:val="00414BFD"/>
    <w:rsid w:val="00415762"/>
    <w:rsid w:val="00416591"/>
    <w:rsid w:val="00417F5A"/>
    <w:rsid w:val="0042135F"/>
    <w:rsid w:val="00421647"/>
    <w:rsid w:val="004267FA"/>
    <w:rsid w:val="00427FBB"/>
    <w:rsid w:val="00433FE5"/>
    <w:rsid w:val="00434334"/>
    <w:rsid w:val="00435058"/>
    <w:rsid w:val="00436D27"/>
    <w:rsid w:val="004375E6"/>
    <w:rsid w:val="00444799"/>
    <w:rsid w:val="00451DD6"/>
    <w:rsid w:val="00452AA2"/>
    <w:rsid w:val="00454EE7"/>
    <w:rsid w:val="00460F99"/>
    <w:rsid w:val="004649B5"/>
    <w:rsid w:val="00466854"/>
    <w:rsid w:val="004673BB"/>
    <w:rsid w:val="004706F7"/>
    <w:rsid w:val="00476411"/>
    <w:rsid w:val="00495EFE"/>
    <w:rsid w:val="004963B2"/>
    <w:rsid w:val="004A0440"/>
    <w:rsid w:val="004B3CB4"/>
    <w:rsid w:val="004B5C12"/>
    <w:rsid w:val="004B672E"/>
    <w:rsid w:val="004C3E79"/>
    <w:rsid w:val="004C74CF"/>
    <w:rsid w:val="004D3930"/>
    <w:rsid w:val="004D56DA"/>
    <w:rsid w:val="004D7948"/>
    <w:rsid w:val="004E188C"/>
    <w:rsid w:val="004E27C0"/>
    <w:rsid w:val="004F6068"/>
    <w:rsid w:val="005062AC"/>
    <w:rsid w:val="00507BDF"/>
    <w:rsid w:val="0051011D"/>
    <w:rsid w:val="00512C49"/>
    <w:rsid w:val="00517E6D"/>
    <w:rsid w:val="00523002"/>
    <w:rsid w:val="00526430"/>
    <w:rsid w:val="00530DCE"/>
    <w:rsid w:val="00532B4A"/>
    <w:rsid w:val="00533CD8"/>
    <w:rsid w:val="00537F94"/>
    <w:rsid w:val="00537FCF"/>
    <w:rsid w:val="00552B11"/>
    <w:rsid w:val="00555B8C"/>
    <w:rsid w:val="005661B4"/>
    <w:rsid w:val="00566872"/>
    <w:rsid w:val="00571FAD"/>
    <w:rsid w:val="00573FD6"/>
    <w:rsid w:val="0057471D"/>
    <w:rsid w:val="00576A13"/>
    <w:rsid w:val="00584B90"/>
    <w:rsid w:val="005933BA"/>
    <w:rsid w:val="005B0C0B"/>
    <w:rsid w:val="005B3321"/>
    <w:rsid w:val="005B3F9A"/>
    <w:rsid w:val="005D0A70"/>
    <w:rsid w:val="005D0AEC"/>
    <w:rsid w:val="005D2646"/>
    <w:rsid w:val="005E0617"/>
    <w:rsid w:val="005E137D"/>
    <w:rsid w:val="005E2C7B"/>
    <w:rsid w:val="005E6082"/>
    <w:rsid w:val="005E79F5"/>
    <w:rsid w:val="005F0B63"/>
    <w:rsid w:val="005F4EB2"/>
    <w:rsid w:val="00602303"/>
    <w:rsid w:val="00603F2D"/>
    <w:rsid w:val="006043D8"/>
    <w:rsid w:val="00610499"/>
    <w:rsid w:val="006159AE"/>
    <w:rsid w:val="00615DBB"/>
    <w:rsid w:val="00624CA5"/>
    <w:rsid w:val="00630671"/>
    <w:rsid w:val="00631B18"/>
    <w:rsid w:val="006328B5"/>
    <w:rsid w:val="00641715"/>
    <w:rsid w:val="00641A73"/>
    <w:rsid w:val="00642753"/>
    <w:rsid w:val="00647316"/>
    <w:rsid w:val="00652D63"/>
    <w:rsid w:val="006543CE"/>
    <w:rsid w:val="006556FE"/>
    <w:rsid w:val="00664B8D"/>
    <w:rsid w:val="006661E8"/>
    <w:rsid w:val="00670671"/>
    <w:rsid w:val="0067151A"/>
    <w:rsid w:val="006747C2"/>
    <w:rsid w:val="006778C6"/>
    <w:rsid w:val="0068219A"/>
    <w:rsid w:val="00690F20"/>
    <w:rsid w:val="006972F5"/>
    <w:rsid w:val="006A1C7F"/>
    <w:rsid w:val="006A7F45"/>
    <w:rsid w:val="006B02EC"/>
    <w:rsid w:val="006B3366"/>
    <w:rsid w:val="006B5139"/>
    <w:rsid w:val="006B7B18"/>
    <w:rsid w:val="006D40E8"/>
    <w:rsid w:val="006E003A"/>
    <w:rsid w:val="006E3F26"/>
    <w:rsid w:val="006F1B77"/>
    <w:rsid w:val="006F1C90"/>
    <w:rsid w:val="006F4870"/>
    <w:rsid w:val="006F645B"/>
    <w:rsid w:val="00702646"/>
    <w:rsid w:val="0071550A"/>
    <w:rsid w:val="00717D90"/>
    <w:rsid w:val="00721961"/>
    <w:rsid w:val="00725D72"/>
    <w:rsid w:val="00727D8C"/>
    <w:rsid w:val="00736183"/>
    <w:rsid w:val="00740A4D"/>
    <w:rsid w:val="00741700"/>
    <w:rsid w:val="00750A7D"/>
    <w:rsid w:val="0075571B"/>
    <w:rsid w:val="007624C0"/>
    <w:rsid w:val="00764FB9"/>
    <w:rsid w:val="00765065"/>
    <w:rsid w:val="0077099B"/>
    <w:rsid w:val="00781184"/>
    <w:rsid w:val="0078421D"/>
    <w:rsid w:val="0078441D"/>
    <w:rsid w:val="00784FBC"/>
    <w:rsid w:val="00787B81"/>
    <w:rsid w:val="00792B95"/>
    <w:rsid w:val="007A13F5"/>
    <w:rsid w:val="007A3C6F"/>
    <w:rsid w:val="007C0EAF"/>
    <w:rsid w:val="007C4B74"/>
    <w:rsid w:val="007C7D45"/>
    <w:rsid w:val="007D2127"/>
    <w:rsid w:val="007D2F55"/>
    <w:rsid w:val="007D5524"/>
    <w:rsid w:val="007F2E1B"/>
    <w:rsid w:val="007F44C8"/>
    <w:rsid w:val="007F7471"/>
    <w:rsid w:val="00804459"/>
    <w:rsid w:val="0081383A"/>
    <w:rsid w:val="00820C24"/>
    <w:rsid w:val="00820E39"/>
    <w:rsid w:val="008231F9"/>
    <w:rsid w:val="00831570"/>
    <w:rsid w:val="00841D41"/>
    <w:rsid w:val="00842D2C"/>
    <w:rsid w:val="00842FA0"/>
    <w:rsid w:val="00863708"/>
    <w:rsid w:val="00882D1E"/>
    <w:rsid w:val="00894A0C"/>
    <w:rsid w:val="00897C3D"/>
    <w:rsid w:val="008A122D"/>
    <w:rsid w:val="008A2763"/>
    <w:rsid w:val="008B22DE"/>
    <w:rsid w:val="008B4FC3"/>
    <w:rsid w:val="008B7BF4"/>
    <w:rsid w:val="008C0B78"/>
    <w:rsid w:val="008C37B0"/>
    <w:rsid w:val="008C6B97"/>
    <w:rsid w:val="008C71A4"/>
    <w:rsid w:val="008D3CEB"/>
    <w:rsid w:val="008D73F5"/>
    <w:rsid w:val="008E4D57"/>
    <w:rsid w:val="008E6886"/>
    <w:rsid w:val="008E6A32"/>
    <w:rsid w:val="008F10EB"/>
    <w:rsid w:val="008F5008"/>
    <w:rsid w:val="008F6400"/>
    <w:rsid w:val="008F7AA0"/>
    <w:rsid w:val="00907170"/>
    <w:rsid w:val="00910B7F"/>
    <w:rsid w:val="00920C07"/>
    <w:rsid w:val="0092493B"/>
    <w:rsid w:val="00926621"/>
    <w:rsid w:val="009266D8"/>
    <w:rsid w:val="009358E7"/>
    <w:rsid w:val="00936429"/>
    <w:rsid w:val="00941690"/>
    <w:rsid w:val="00943AA1"/>
    <w:rsid w:val="0094464C"/>
    <w:rsid w:val="00960B57"/>
    <w:rsid w:val="00962006"/>
    <w:rsid w:val="009632CF"/>
    <w:rsid w:val="009674ED"/>
    <w:rsid w:val="009678A4"/>
    <w:rsid w:val="00970E6D"/>
    <w:rsid w:val="00971F89"/>
    <w:rsid w:val="00972D80"/>
    <w:rsid w:val="009744A6"/>
    <w:rsid w:val="0097639E"/>
    <w:rsid w:val="009800F7"/>
    <w:rsid w:val="009839E4"/>
    <w:rsid w:val="00996B65"/>
    <w:rsid w:val="009A232F"/>
    <w:rsid w:val="009A78EC"/>
    <w:rsid w:val="009A7EC6"/>
    <w:rsid w:val="009A7FC0"/>
    <w:rsid w:val="009B2B6D"/>
    <w:rsid w:val="009B494D"/>
    <w:rsid w:val="009B57B3"/>
    <w:rsid w:val="009C2AB3"/>
    <w:rsid w:val="009D095F"/>
    <w:rsid w:val="009D0B2C"/>
    <w:rsid w:val="009D1FFB"/>
    <w:rsid w:val="009D31E7"/>
    <w:rsid w:val="009D32C9"/>
    <w:rsid w:val="009D4B34"/>
    <w:rsid w:val="009D5574"/>
    <w:rsid w:val="009D670B"/>
    <w:rsid w:val="009E1AEC"/>
    <w:rsid w:val="009E34BE"/>
    <w:rsid w:val="009F1E7C"/>
    <w:rsid w:val="00A02D38"/>
    <w:rsid w:val="00A155BD"/>
    <w:rsid w:val="00A16BDA"/>
    <w:rsid w:val="00A22D6A"/>
    <w:rsid w:val="00A25776"/>
    <w:rsid w:val="00A2767B"/>
    <w:rsid w:val="00A3101A"/>
    <w:rsid w:val="00A36814"/>
    <w:rsid w:val="00A41FB3"/>
    <w:rsid w:val="00A45F56"/>
    <w:rsid w:val="00A47DA3"/>
    <w:rsid w:val="00A60BE9"/>
    <w:rsid w:val="00A6250F"/>
    <w:rsid w:val="00A63352"/>
    <w:rsid w:val="00A646C2"/>
    <w:rsid w:val="00A67E79"/>
    <w:rsid w:val="00A67FB5"/>
    <w:rsid w:val="00A71288"/>
    <w:rsid w:val="00A71DD9"/>
    <w:rsid w:val="00A7269C"/>
    <w:rsid w:val="00A72858"/>
    <w:rsid w:val="00A73E2D"/>
    <w:rsid w:val="00A80041"/>
    <w:rsid w:val="00A93277"/>
    <w:rsid w:val="00A96235"/>
    <w:rsid w:val="00AA08E9"/>
    <w:rsid w:val="00AA3FDD"/>
    <w:rsid w:val="00AB1683"/>
    <w:rsid w:val="00AB1A5E"/>
    <w:rsid w:val="00AB21F9"/>
    <w:rsid w:val="00AB7BF2"/>
    <w:rsid w:val="00AD1A6E"/>
    <w:rsid w:val="00AF4696"/>
    <w:rsid w:val="00AF57EB"/>
    <w:rsid w:val="00B069BC"/>
    <w:rsid w:val="00B1691C"/>
    <w:rsid w:val="00B21CEF"/>
    <w:rsid w:val="00B220D0"/>
    <w:rsid w:val="00B24328"/>
    <w:rsid w:val="00B25F5E"/>
    <w:rsid w:val="00B352A3"/>
    <w:rsid w:val="00B3609D"/>
    <w:rsid w:val="00B40FBF"/>
    <w:rsid w:val="00B416EE"/>
    <w:rsid w:val="00B50CB5"/>
    <w:rsid w:val="00B548F3"/>
    <w:rsid w:val="00B54C2D"/>
    <w:rsid w:val="00B56270"/>
    <w:rsid w:val="00B57136"/>
    <w:rsid w:val="00B673FF"/>
    <w:rsid w:val="00B739B8"/>
    <w:rsid w:val="00B75E82"/>
    <w:rsid w:val="00B824E7"/>
    <w:rsid w:val="00B911E1"/>
    <w:rsid w:val="00B91B0A"/>
    <w:rsid w:val="00B93463"/>
    <w:rsid w:val="00B94CA8"/>
    <w:rsid w:val="00B95556"/>
    <w:rsid w:val="00B974CC"/>
    <w:rsid w:val="00BA4648"/>
    <w:rsid w:val="00BB31E2"/>
    <w:rsid w:val="00BC0436"/>
    <w:rsid w:val="00BC0668"/>
    <w:rsid w:val="00BC1662"/>
    <w:rsid w:val="00BC646E"/>
    <w:rsid w:val="00BC7128"/>
    <w:rsid w:val="00BD0BFE"/>
    <w:rsid w:val="00BD2395"/>
    <w:rsid w:val="00BD250D"/>
    <w:rsid w:val="00BD2CEF"/>
    <w:rsid w:val="00BD45ED"/>
    <w:rsid w:val="00BD75BD"/>
    <w:rsid w:val="00BD7A73"/>
    <w:rsid w:val="00BF2BA7"/>
    <w:rsid w:val="00BF2D16"/>
    <w:rsid w:val="00BF4278"/>
    <w:rsid w:val="00BF4DEB"/>
    <w:rsid w:val="00BF5CA7"/>
    <w:rsid w:val="00C02635"/>
    <w:rsid w:val="00C07925"/>
    <w:rsid w:val="00C12753"/>
    <w:rsid w:val="00C2334D"/>
    <w:rsid w:val="00C25639"/>
    <w:rsid w:val="00C274F8"/>
    <w:rsid w:val="00C30A4B"/>
    <w:rsid w:val="00C310AA"/>
    <w:rsid w:val="00C36007"/>
    <w:rsid w:val="00C3780F"/>
    <w:rsid w:val="00C4073A"/>
    <w:rsid w:val="00C444D1"/>
    <w:rsid w:val="00C44E55"/>
    <w:rsid w:val="00C46407"/>
    <w:rsid w:val="00C47974"/>
    <w:rsid w:val="00C47C06"/>
    <w:rsid w:val="00C51537"/>
    <w:rsid w:val="00C54C5F"/>
    <w:rsid w:val="00C55479"/>
    <w:rsid w:val="00C55ABD"/>
    <w:rsid w:val="00C606F7"/>
    <w:rsid w:val="00C651DB"/>
    <w:rsid w:val="00C6566B"/>
    <w:rsid w:val="00C676AE"/>
    <w:rsid w:val="00C7439D"/>
    <w:rsid w:val="00C74D1C"/>
    <w:rsid w:val="00C82D94"/>
    <w:rsid w:val="00C83130"/>
    <w:rsid w:val="00C87C8A"/>
    <w:rsid w:val="00C923F3"/>
    <w:rsid w:val="00C92B65"/>
    <w:rsid w:val="00C94A8D"/>
    <w:rsid w:val="00CA0148"/>
    <w:rsid w:val="00CA10C7"/>
    <w:rsid w:val="00CA5CB7"/>
    <w:rsid w:val="00CB72E6"/>
    <w:rsid w:val="00CC54C7"/>
    <w:rsid w:val="00CC5799"/>
    <w:rsid w:val="00CC63D8"/>
    <w:rsid w:val="00CC6508"/>
    <w:rsid w:val="00CC7DDE"/>
    <w:rsid w:val="00CD07ED"/>
    <w:rsid w:val="00CD3F2A"/>
    <w:rsid w:val="00CD4E7C"/>
    <w:rsid w:val="00CD7D16"/>
    <w:rsid w:val="00CF1CFF"/>
    <w:rsid w:val="00CF553C"/>
    <w:rsid w:val="00CF7924"/>
    <w:rsid w:val="00D04C01"/>
    <w:rsid w:val="00D12F48"/>
    <w:rsid w:val="00D1517A"/>
    <w:rsid w:val="00D2285E"/>
    <w:rsid w:val="00D32BEF"/>
    <w:rsid w:val="00D35D6C"/>
    <w:rsid w:val="00D37CB5"/>
    <w:rsid w:val="00D5525F"/>
    <w:rsid w:val="00D57ACE"/>
    <w:rsid w:val="00D652BB"/>
    <w:rsid w:val="00D66D47"/>
    <w:rsid w:val="00D67B53"/>
    <w:rsid w:val="00D736C4"/>
    <w:rsid w:val="00D84888"/>
    <w:rsid w:val="00D86890"/>
    <w:rsid w:val="00D91AF2"/>
    <w:rsid w:val="00D943FC"/>
    <w:rsid w:val="00D95658"/>
    <w:rsid w:val="00DA152B"/>
    <w:rsid w:val="00DA79BE"/>
    <w:rsid w:val="00DB27E2"/>
    <w:rsid w:val="00DB2AF0"/>
    <w:rsid w:val="00DC3304"/>
    <w:rsid w:val="00DC3CC6"/>
    <w:rsid w:val="00DC5DBF"/>
    <w:rsid w:val="00DD6E4B"/>
    <w:rsid w:val="00DE3DD5"/>
    <w:rsid w:val="00DE45BB"/>
    <w:rsid w:val="00DF2797"/>
    <w:rsid w:val="00DF7CBB"/>
    <w:rsid w:val="00E0548D"/>
    <w:rsid w:val="00E12384"/>
    <w:rsid w:val="00E14C18"/>
    <w:rsid w:val="00E15A3E"/>
    <w:rsid w:val="00E221D0"/>
    <w:rsid w:val="00E26825"/>
    <w:rsid w:val="00E3255E"/>
    <w:rsid w:val="00E36752"/>
    <w:rsid w:val="00E37E00"/>
    <w:rsid w:val="00E419F9"/>
    <w:rsid w:val="00E45A2B"/>
    <w:rsid w:val="00E5239B"/>
    <w:rsid w:val="00E5241C"/>
    <w:rsid w:val="00E62A31"/>
    <w:rsid w:val="00E62A55"/>
    <w:rsid w:val="00E64B49"/>
    <w:rsid w:val="00E64BF7"/>
    <w:rsid w:val="00E67E0F"/>
    <w:rsid w:val="00E71039"/>
    <w:rsid w:val="00E72F7C"/>
    <w:rsid w:val="00E807E6"/>
    <w:rsid w:val="00E827A0"/>
    <w:rsid w:val="00E82A29"/>
    <w:rsid w:val="00E82BE1"/>
    <w:rsid w:val="00E83602"/>
    <w:rsid w:val="00E86DFD"/>
    <w:rsid w:val="00E94077"/>
    <w:rsid w:val="00EA199C"/>
    <w:rsid w:val="00EA631E"/>
    <w:rsid w:val="00EB15A4"/>
    <w:rsid w:val="00EB1CC9"/>
    <w:rsid w:val="00EC095F"/>
    <w:rsid w:val="00ED2D45"/>
    <w:rsid w:val="00ED67BF"/>
    <w:rsid w:val="00EE26C8"/>
    <w:rsid w:val="00EE4D3E"/>
    <w:rsid w:val="00EF1981"/>
    <w:rsid w:val="00EF535C"/>
    <w:rsid w:val="00EF6F53"/>
    <w:rsid w:val="00EF7944"/>
    <w:rsid w:val="00F0372B"/>
    <w:rsid w:val="00F03E83"/>
    <w:rsid w:val="00F06FA9"/>
    <w:rsid w:val="00F07478"/>
    <w:rsid w:val="00F10094"/>
    <w:rsid w:val="00F10ADA"/>
    <w:rsid w:val="00F13154"/>
    <w:rsid w:val="00F1376F"/>
    <w:rsid w:val="00F221F6"/>
    <w:rsid w:val="00F23C57"/>
    <w:rsid w:val="00F2420E"/>
    <w:rsid w:val="00F24250"/>
    <w:rsid w:val="00F27FDF"/>
    <w:rsid w:val="00F309FD"/>
    <w:rsid w:val="00F32F1E"/>
    <w:rsid w:val="00F35E70"/>
    <w:rsid w:val="00F41F80"/>
    <w:rsid w:val="00F42785"/>
    <w:rsid w:val="00F44706"/>
    <w:rsid w:val="00F5554A"/>
    <w:rsid w:val="00F55824"/>
    <w:rsid w:val="00F6296D"/>
    <w:rsid w:val="00F6761E"/>
    <w:rsid w:val="00F73461"/>
    <w:rsid w:val="00F7688E"/>
    <w:rsid w:val="00F81620"/>
    <w:rsid w:val="00F947A3"/>
    <w:rsid w:val="00F96665"/>
    <w:rsid w:val="00FA1CBF"/>
    <w:rsid w:val="00FA3266"/>
    <w:rsid w:val="00FA647B"/>
    <w:rsid w:val="00FB3C6C"/>
    <w:rsid w:val="00FB725A"/>
    <w:rsid w:val="00FB73D2"/>
    <w:rsid w:val="00FC2215"/>
    <w:rsid w:val="00FC5256"/>
    <w:rsid w:val="00FD0F6B"/>
    <w:rsid w:val="00FD6655"/>
    <w:rsid w:val="00FE01B8"/>
    <w:rsid w:val="00FE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E2FA3BA-CCD4-4DFA-9D0A-CF288B718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8B22DE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"/>
    <w:basedOn w:val="a"/>
    <w:rsid w:val="008B22DE"/>
    <w:pPr>
      <w:snapToGrid w:val="0"/>
      <w:spacing w:afterLines="20" w:line="460" w:lineRule="exact"/>
      <w:jc w:val="both"/>
    </w:pPr>
    <w:rPr>
      <w:rFonts w:eastAsia="標楷體"/>
      <w:sz w:val="28"/>
      <w:szCs w:val="20"/>
    </w:rPr>
  </w:style>
  <w:style w:type="paragraph" w:styleId="a4">
    <w:name w:val="header"/>
    <w:basedOn w:val="a"/>
    <w:link w:val="a5"/>
    <w:rsid w:val="009800F7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5">
    <w:name w:val="頁首 字元"/>
    <w:link w:val="a4"/>
    <w:rsid w:val="009800F7"/>
    <w:rPr>
      <w:kern w:val="2"/>
    </w:rPr>
  </w:style>
  <w:style w:type="paragraph" w:styleId="a6">
    <w:name w:val="footer"/>
    <w:basedOn w:val="a"/>
    <w:link w:val="a7"/>
    <w:rsid w:val="009800F7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7">
    <w:name w:val="頁尾 字元"/>
    <w:link w:val="a6"/>
    <w:rsid w:val="009800F7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u\Desktop\&#9679;108&#24180;&#20154;&#22521;\&#35336;&#30059;&#35722;&#26356;&#38468;&#20214;\108&#20154;&#22521;-&#35336;&#30059;&#35722;&#26356;&#30003;&#35531;&#34920;(&#26356;&#26032;&#29256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108人培-計畫變更申請表(更新版).dot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>WindowsXP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附件十九：計畫變更申請表</dc:title>
  <dc:creator>林以晨</dc:creator>
  <cp:lastModifiedBy>溫郁佳</cp:lastModifiedBy>
  <cp:revision>2</cp:revision>
  <cp:lastPrinted>2019-01-02T06:37:00Z</cp:lastPrinted>
  <dcterms:created xsi:type="dcterms:W3CDTF">2025-07-04T07:36:00Z</dcterms:created>
  <dcterms:modified xsi:type="dcterms:W3CDTF">2025-07-04T07:36:00Z</dcterms:modified>
</cp:coreProperties>
</file>